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8A3630" w14:textId="77777777" w:rsidR="00526C78" w:rsidRDefault="00FA34FC" w:rsidP="00FA34FC">
      <w:pPr>
        <w:pStyle w:val="Titel"/>
        <w:jc w:val="center"/>
      </w:pPr>
      <w:bookmarkStart w:id="0" w:name="_GoBack"/>
      <w:bookmarkEnd w:id="0"/>
      <w:r>
        <w:t xml:space="preserve">Satzung des Vereins </w:t>
      </w:r>
      <w:r>
        <w:br/>
        <w:t>„</w:t>
      </w:r>
      <w:r w:rsidR="00526C78">
        <w:t xml:space="preserve">Katholische Landjugendbewegung (KLJB) – Ortsgruppe </w:t>
      </w:r>
      <w:sdt>
        <w:sdtPr>
          <w:alias w:val="Firma"/>
          <w:tag w:val=""/>
          <w:id w:val="-1156384697"/>
          <w:placeholder>
            <w:docPart w:val="1976F48AB7EC49A39AA9055288555DC8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0C6416" w:rsidRPr="00877804">
            <w:rPr>
              <w:rStyle w:val="Platzhaltertext"/>
            </w:rPr>
            <w:t>[Firma]</w:t>
          </w:r>
        </w:sdtContent>
      </w:sdt>
      <w:r w:rsidR="00526C78">
        <w:t>“</w:t>
      </w:r>
    </w:p>
    <w:p w14:paraId="514D6FBB" w14:textId="77777777" w:rsidR="00FA34FC" w:rsidRDefault="00FA34FC" w:rsidP="00FA34FC"/>
    <w:p w14:paraId="22C43DCA" w14:textId="77777777" w:rsidR="00F82A3D" w:rsidRDefault="00F82A3D" w:rsidP="00FA34FC"/>
    <w:p w14:paraId="5D83400E" w14:textId="77777777" w:rsidR="00B45264" w:rsidRDefault="00B45264" w:rsidP="00FA34FC"/>
    <w:p w14:paraId="0F3D327B" w14:textId="77777777" w:rsidR="00B45264" w:rsidRDefault="00B45264" w:rsidP="00FA34FC"/>
    <w:p w14:paraId="39C6408C" w14:textId="77777777" w:rsidR="00B45264" w:rsidRDefault="00B45264" w:rsidP="00FA34FC"/>
    <w:p w14:paraId="05A7069E" w14:textId="77777777" w:rsidR="00B45264" w:rsidRDefault="00B45264" w:rsidP="00FA34FC"/>
    <w:p w14:paraId="73B58102" w14:textId="77777777" w:rsidR="00B45264" w:rsidRDefault="00B45264" w:rsidP="00FA34FC"/>
    <w:p w14:paraId="152330FA" w14:textId="77777777" w:rsidR="00B45264" w:rsidRDefault="00B45264" w:rsidP="00FA34FC"/>
    <w:p w14:paraId="021A950E" w14:textId="77777777" w:rsidR="00B45264" w:rsidRDefault="00B45264" w:rsidP="00FA34FC"/>
    <w:p w14:paraId="50D4F055" w14:textId="77777777" w:rsidR="00A023B5" w:rsidRDefault="00F82A3D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u w:val="none"/>
          <w:lang w:eastAsia="de-DE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74581024" w:history="1">
        <w:r w:rsidR="00A023B5" w:rsidRPr="009A2AB4">
          <w:rPr>
            <w:rStyle w:val="Hyperlink"/>
          </w:rPr>
          <w:t>Abschnitt 1: Name, Sitz, Aufbau der KLJB-Ortsgruppe [Firma]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_Toc474581024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1</w:t>
        </w:r>
        <w:r w:rsidR="00A023B5">
          <w:rPr>
            <w:webHidden/>
          </w:rPr>
          <w:fldChar w:fldCharType="end"/>
        </w:r>
      </w:hyperlink>
    </w:p>
    <w:p w14:paraId="1414DA34" w14:textId="77777777" w:rsidR="00A023B5" w:rsidRDefault="00685B58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1025" w:history="1">
        <w:r w:rsidR="00A023B5" w:rsidRPr="009A2AB4">
          <w:rPr>
            <w:rStyle w:val="Hyperlink"/>
          </w:rPr>
          <w:t>§1 Name, Sitz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_Toc474581025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1</w:t>
        </w:r>
        <w:r w:rsidR="00A023B5">
          <w:rPr>
            <w:webHidden/>
          </w:rPr>
          <w:fldChar w:fldCharType="end"/>
        </w:r>
      </w:hyperlink>
    </w:p>
    <w:p w14:paraId="7F03C7E4" w14:textId="77777777" w:rsidR="00A023B5" w:rsidRDefault="00685B58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1026" w:history="1">
        <w:r w:rsidR="00A023B5" w:rsidRPr="009A2AB4">
          <w:rPr>
            <w:rStyle w:val="Hyperlink"/>
          </w:rPr>
          <w:t>§2 Mitgliedschaften in anderen Organisationen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_Toc474581026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1</w:t>
        </w:r>
        <w:r w:rsidR="00A023B5">
          <w:rPr>
            <w:webHidden/>
          </w:rPr>
          <w:fldChar w:fldCharType="end"/>
        </w:r>
      </w:hyperlink>
    </w:p>
    <w:p w14:paraId="4F186F36" w14:textId="77777777" w:rsidR="00A023B5" w:rsidRDefault="00685B58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1027" w:history="1">
        <w:r w:rsidR="00A023B5" w:rsidRPr="009A2AB4">
          <w:rPr>
            <w:rStyle w:val="Hyperlink"/>
          </w:rPr>
          <w:t>§3 Struktur der Ortsgruppe und Auflösung bei geringer Mitgliederzahl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_Toc474581027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1</w:t>
        </w:r>
        <w:r w:rsidR="00A023B5">
          <w:rPr>
            <w:webHidden/>
          </w:rPr>
          <w:fldChar w:fldCharType="end"/>
        </w:r>
      </w:hyperlink>
    </w:p>
    <w:p w14:paraId="776F4E58" w14:textId="77777777" w:rsidR="00A023B5" w:rsidRDefault="00685B58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u w:val="none"/>
          <w:lang w:eastAsia="de-DE"/>
        </w:rPr>
      </w:pPr>
      <w:hyperlink w:anchor="_Toc474581028" w:history="1">
        <w:r w:rsidR="00A023B5" w:rsidRPr="009A2AB4">
          <w:rPr>
            <w:rStyle w:val="Hyperlink"/>
          </w:rPr>
          <w:t>Abschnitt 2: Wesen, Ziel und Zweck der KLJB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_Toc474581028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2</w:t>
        </w:r>
        <w:r w:rsidR="00A023B5">
          <w:rPr>
            <w:webHidden/>
          </w:rPr>
          <w:fldChar w:fldCharType="end"/>
        </w:r>
      </w:hyperlink>
    </w:p>
    <w:p w14:paraId="041D7D1C" w14:textId="77777777" w:rsidR="00A023B5" w:rsidRDefault="00685B58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1029" w:history="1">
        <w:r w:rsidR="00A023B5" w:rsidRPr="009A2AB4">
          <w:rPr>
            <w:rStyle w:val="Hyperlink"/>
          </w:rPr>
          <w:t>§4 Leitsätze der Ortgruppe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_Toc474581029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2</w:t>
        </w:r>
        <w:r w:rsidR="00A023B5">
          <w:rPr>
            <w:webHidden/>
          </w:rPr>
          <w:fldChar w:fldCharType="end"/>
        </w:r>
      </w:hyperlink>
    </w:p>
    <w:p w14:paraId="7A554774" w14:textId="77777777" w:rsidR="00A023B5" w:rsidRDefault="00685B58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1030" w:history="1">
        <w:r w:rsidR="00A023B5" w:rsidRPr="009A2AB4">
          <w:rPr>
            <w:rStyle w:val="Hyperlink"/>
          </w:rPr>
          <w:t>§5 Wesen und Ziel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_Toc474581030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2</w:t>
        </w:r>
        <w:r w:rsidR="00A023B5">
          <w:rPr>
            <w:webHidden/>
          </w:rPr>
          <w:fldChar w:fldCharType="end"/>
        </w:r>
      </w:hyperlink>
    </w:p>
    <w:p w14:paraId="34A31465" w14:textId="77777777" w:rsidR="00A023B5" w:rsidRDefault="00685B58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1031" w:history="1">
        <w:r w:rsidR="00A023B5" w:rsidRPr="009A2AB4">
          <w:rPr>
            <w:rStyle w:val="Hyperlink"/>
          </w:rPr>
          <w:t>§6 Zeichen und Einrichtungen der KLJB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_Toc474581031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2</w:t>
        </w:r>
        <w:r w:rsidR="00A023B5">
          <w:rPr>
            <w:webHidden/>
          </w:rPr>
          <w:fldChar w:fldCharType="end"/>
        </w:r>
      </w:hyperlink>
    </w:p>
    <w:p w14:paraId="6F5225DA" w14:textId="77777777" w:rsidR="00A023B5" w:rsidRDefault="00685B58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u w:val="none"/>
          <w:lang w:eastAsia="de-DE"/>
        </w:rPr>
      </w:pPr>
      <w:hyperlink w:anchor="_Toc474581032" w:history="1">
        <w:r w:rsidR="00A023B5" w:rsidRPr="009A2AB4">
          <w:rPr>
            <w:rStyle w:val="Hyperlink"/>
          </w:rPr>
          <w:t>Abschnitt 3: Gemeinnützigkeit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_Toc474581032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3</w:t>
        </w:r>
        <w:r w:rsidR="00A023B5">
          <w:rPr>
            <w:webHidden/>
          </w:rPr>
          <w:fldChar w:fldCharType="end"/>
        </w:r>
      </w:hyperlink>
    </w:p>
    <w:p w14:paraId="3D83211E" w14:textId="77777777" w:rsidR="00A023B5" w:rsidRDefault="00685B58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1033" w:history="1">
        <w:r w:rsidR="00A023B5" w:rsidRPr="009A2AB4">
          <w:rPr>
            <w:rStyle w:val="Hyperlink"/>
          </w:rPr>
          <w:t>§7 Zweck der Ortsgruppe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_Toc474581033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3</w:t>
        </w:r>
        <w:r w:rsidR="00A023B5">
          <w:rPr>
            <w:webHidden/>
          </w:rPr>
          <w:fldChar w:fldCharType="end"/>
        </w:r>
      </w:hyperlink>
    </w:p>
    <w:p w14:paraId="6A9A5EBA" w14:textId="77777777" w:rsidR="00A023B5" w:rsidRDefault="00685B58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1034" w:history="1">
        <w:r w:rsidR="00A023B5" w:rsidRPr="009A2AB4">
          <w:rPr>
            <w:rStyle w:val="Hyperlink"/>
          </w:rPr>
          <w:t>§8 steuerliche Gemeinnützigkeit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_Toc474581034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3</w:t>
        </w:r>
        <w:r w:rsidR="00A023B5">
          <w:rPr>
            <w:webHidden/>
          </w:rPr>
          <w:fldChar w:fldCharType="end"/>
        </w:r>
      </w:hyperlink>
    </w:p>
    <w:p w14:paraId="3F30F5D0" w14:textId="77777777" w:rsidR="00A023B5" w:rsidRDefault="00685B58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u w:val="none"/>
          <w:lang w:eastAsia="de-DE"/>
        </w:rPr>
      </w:pPr>
      <w:hyperlink w:anchor="_Toc474581035" w:history="1">
        <w:r w:rsidR="00A023B5" w:rsidRPr="009A2AB4">
          <w:rPr>
            <w:rStyle w:val="Hyperlink"/>
          </w:rPr>
          <w:t>Abschnitt 4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_Toc474581035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4</w:t>
        </w:r>
        <w:r w:rsidR="00A023B5">
          <w:rPr>
            <w:webHidden/>
          </w:rPr>
          <w:fldChar w:fldCharType="end"/>
        </w:r>
      </w:hyperlink>
    </w:p>
    <w:p w14:paraId="54530A26" w14:textId="77777777" w:rsidR="00A023B5" w:rsidRDefault="00685B58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1036" w:history="1">
        <w:r w:rsidR="00A023B5" w:rsidRPr="009A2AB4">
          <w:rPr>
            <w:rStyle w:val="Hyperlink"/>
          </w:rPr>
          <w:t>§9 Mitgliedschaft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_Toc474581036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4</w:t>
        </w:r>
        <w:r w:rsidR="00A023B5">
          <w:rPr>
            <w:webHidden/>
          </w:rPr>
          <w:fldChar w:fldCharType="end"/>
        </w:r>
      </w:hyperlink>
    </w:p>
    <w:p w14:paraId="10B928A0" w14:textId="77777777" w:rsidR="00A023B5" w:rsidRDefault="00685B58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1037" w:history="1">
        <w:r w:rsidR="00A023B5" w:rsidRPr="009A2AB4">
          <w:rPr>
            <w:rStyle w:val="Hyperlink"/>
          </w:rPr>
          <w:t>§10 Mitgliedsbeitrag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_Toc474581037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4</w:t>
        </w:r>
        <w:r w:rsidR="00A023B5">
          <w:rPr>
            <w:webHidden/>
          </w:rPr>
          <w:fldChar w:fldCharType="end"/>
        </w:r>
      </w:hyperlink>
    </w:p>
    <w:p w14:paraId="2A584D48" w14:textId="77777777" w:rsidR="00A023B5" w:rsidRDefault="00685B58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1038" w:history="1">
        <w:r w:rsidR="00A023B5" w:rsidRPr="009A2AB4">
          <w:rPr>
            <w:rStyle w:val="Hyperlink"/>
          </w:rPr>
          <w:t>§11 Erlöschen der Mitgliedschaft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_Toc474581038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4</w:t>
        </w:r>
        <w:r w:rsidR="00A023B5">
          <w:rPr>
            <w:webHidden/>
          </w:rPr>
          <w:fldChar w:fldCharType="end"/>
        </w:r>
      </w:hyperlink>
    </w:p>
    <w:p w14:paraId="18997DC1" w14:textId="77777777" w:rsidR="00A023B5" w:rsidRDefault="00685B58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u w:val="none"/>
          <w:lang w:eastAsia="de-DE"/>
        </w:rPr>
      </w:pPr>
      <w:hyperlink w:anchor="_Toc474581039" w:history="1">
        <w:r w:rsidR="00A023B5" w:rsidRPr="009A2AB4">
          <w:rPr>
            <w:rStyle w:val="Hyperlink"/>
          </w:rPr>
          <w:t>Abschnitt 5: Organe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_Toc474581039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5</w:t>
        </w:r>
        <w:r w:rsidR="00A023B5">
          <w:rPr>
            <w:webHidden/>
          </w:rPr>
          <w:fldChar w:fldCharType="end"/>
        </w:r>
      </w:hyperlink>
    </w:p>
    <w:p w14:paraId="537A0A3D" w14:textId="77777777" w:rsidR="00A023B5" w:rsidRDefault="00685B58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1040" w:history="1">
        <w:r w:rsidR="00A023B5" w:rsidRPr="009A2AB4">
          <w:rPr>
            <w:rStyle w:val="Hyperlink"/>
          </w:rPr>
          <w:t>§12 Organe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_Toc474581040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5</w:t>
        </w:r>
        <w:r w:rsidR="00A023B5">
          <w:rPr>
            <w:webHidden/>
          </w:rPr>
          <w:fldChar w:fldCharType="end"/>
        </w:r>
      </w:hyperlink>
    </w:p>
    <w:p w14:paraId="0BE797B0" w14:textId="77777777" w:rsidR="00A023B5" w:rsidRDefault="00685B58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1041" w:history="1">
        <w:r w:rsidR="00A023B5" w:rsidRPr="009A2AB4">
          <w:rPr>
            <w:rStyle w:val="Hyperlink"/>
          </w:rPr>
          <w:t>§13 Vertretungsmacht des Vorstands und Ausschluss der persönlichen Haftung der Ortsgruppenmitglieder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_Toc474581041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6</w:t>
        </w:r>
        <w:r w:rsidR="00A023B5">
          <w:rPr>
            <w:webHidden/>
          </w:rPr>
          <w:fldChar w:fldCharType="end"/>
        </w:r>
      </w:hyperlink>
    </w:p>
    <w:p w14:paraId="4EB2E007" w14:textId="77777777" w:rsidR="00A023B5" w:rsidRDefault="00685B58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1042" w:history="1">
        <w:r w:rsidR="00A023B5" w:rsidRPr="009A2AB4">
          <w:rPr>
            <w:rStyle w:val="Hyperlink"/>
          </w:rPr>
          <w:t>§14 Satzungsänderungen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_Toc474581042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6</w:t>
        </w:r>
        <w:r w:rsidR="00A023B5">
          <w:rPr>
            <w:webHidden/>
          </w:rPr>
          <w:fldChar w:fldCharType="end"/>
        </w:r>
      </w:hyperlink>
    </w:p>
    <w:p w14:paraId="3F494303" w14:textId="77777777" w:rsidR="00A023B5" w:rsidRDefault="00685B58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1043" w:history="1">
        <w:r w:rsidR="00A023B5" w:rsidRPr="009A2AB4">
          <w:rPr>
            <w:rStyle w:val="Hyperlink"/>
          </w:rPr>
          <w:t>§15 Geschäftsordnung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_Toc474581043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6</w:t>
        </w:r>
        <w:r w:rsidR="00A023B5">
          <w:rPr>
            <w:webHidden/>
          </w:rPr>
          <w:fldChar w:fldCharType="end"/>
        </w:r>
      </w:hyperlink>
    </w:p>
    <w:p w14:paraId="789C9517" w14:textId="77777777" w:rsidR="00A023B5" w:rsidRDefault="00685B58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1044" w:history="1">
        <w:r w:rsidR="00A023B5" w:rsidRPr="009A2AB4">
          <w:rPr>
            <w:rStyle w:val="Hyperlink"/>
          </w:rPr>
          <w:t>§16 Auflösung des Vereins und Vermögensbindung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_Toc474581044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6</w:t>
        </w:r>
        <w:r w:rsidR="00A023B5">
          <w:rPr>
            <w:webHidden/>
          </w:rPr>
          <w:fldChar w:fldCharType="end"/>
        </w:r>
      </w:hyperlink>
    </w:p>
    <w:p w14:paraId="2A108CBE" w14:textId="77777777" w:rsidR="00A023B5" w:rsidRDefault="00685B58">
      <w:pPr>
        <w:pStyle w:val="Verzeichnis2"/>
        <w:rPr>
          <w:rFonts w:asciiTheme="minorHAnsi" w:eastAsiaTheme="minorEastAsia" w:hAnsiTheme="minorHAnsi" w:cstheme="minorBidi"/>
          <w:bCs w:val="0"/>
          <w:smallCaps w:val="0"/>
          <w:lang w:eastAsia="de-DE"/>
        </w:rPr>
      </w:pPr>
      <w:hyperlink w:anchor="_Toc474581045" w:history="1">
        <w:r w:rsidR="00A023B5" w:rsidRPr="009A2AB4">
          <w:rPr>
            <w:rStyle w:val="Hyperlink"/>
          </w:rPr>
          <w:t>§17 Inkrafttreten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_Toc474581045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6</w:t>
        </w:r>
        <w:r w:rsidR="00A023B5">
          <w:rPr>
            <w:webHidden/>
          </w:rPr>
          <w:fldChar w:fldCharType="end"/>
        </w:r>
      </w:hyperlink>
    </w:p>
    <w:p w14:paraId="57F41263" w14:textId="77777777" w:rsidR="00A023B5" w:rsidRDefault="00685B58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u w:val="none"/>
          <w:lang w:eastAsia="de-DE"/>
        </w:rPr>
      </w:pPr>
      <w:hyperlink w:anchor="_Toc474581046" w:history="1">
        <w:r w:rsidR="00A023B5" w:rsidRPr="009A2AB4">
          <w:rPr>
            <w:rStyle w:val="Hyperlink"/>
          </w:rPr>
          <w:t>&gt;&gt;&gt;ANLEITUNG FÜR DIESES TEMPLATE&lt;&lt;&lt;</w:t>
        </w:r>
        <w:r w:rsidR="00A023B5">
          <w:rPr>
            <w:webHidden/>
          </w:rPr>
          <w:tab/>
        </w:r>
        <w:r w:rsidR="00A023B5">
          <w:rPr>
            <w:webHidden/>
          </w:rPr>
          <w:fldChar w:fldCharType="begin"/>
        </w:r>
        <w:r w:rsidR="00A023B5">
          <w:rPr>
            <w:webHidden/>
          </w:rPr>
          <w:instrText xml:space="preserve"> PAGEREF _Toc474581046 \h </w:instrText>
        </w:r>
        <w:r w:rsidR="00A023B5">
          <w:rPr>
            <w:webHidden/>
          </w:rPr>
        </w:r>
        <w:r w:rsidR="00A023B5">
          <w:rPr>
            <w:webHidden/>
          </w:rPr>
          <w:fldChar w:fldCharType="separate"/>
        </w:r>
        <w:r w:rsidR="00842973">
          <w:rPr>
            <w:webHidden/>
          </w:rPr>
          <w:t>7</w:t>
        </w:r>
        <w:r w:rsidR="00A023B5">
          <w:rPr>
            <w:webHidden/>
          </w:rPr>
          <w:fldChar w:fldCharType="end"/>
        </w:r>
      </w:hyperlink>
    </w:p>
    <w:p w14:paraId="4972571A" w14:textId="77777777" w:rsidR="00F82A3D" w:rsidRDefault="00F82A3D" w:rsidP="00FA34FC">
      <w:r>
        <w:fldChar w:fldCharType="end"/>
      </w:r>
    </w:p>
    <w:p w14:paraId="428452F1" w14:textId="77777777" w:rsidR="00FA34FC" w:rsidRDefault="00FA34FC" w:rsidP="00FA34FC"/>
    <w:p w14:paraId="696EC0DD" w14:textId="77777777" w:rsidR="00FA34FC" w:rsidRDefault="00FA34FC" w:rsidP="00FA34FC"/>
    <w:p w14:paraId="58E9CBE7" w14:textId="77777777" w:rsidR="00F82A3D" w:rsidRDefault="00F82A3D" w:rsidP="00FA34FC">
      <w:pPr>
        <w:pStyle w:val="berschrift1"/>
        <w:sectPr w:rsidR="00F82A3D" w:rsidSect="00842973">
          <w:headerReference w:type="even" r:id="rId9"/>
          <w:headerReference w:type="default" r:id="rId10"/>
          <w:headerReference w:type="first" r:id="rId11"/>
          <w:pgSz w:w="11900" w:h="16820"/>
          <w:pgMar w:top="1701" w:right="1418" w:bottom="1134" w:left="1418" w:header="709" w:footer="709" w:gutter="0"/>
          <w:pgNumType w:start="1"/>
          <w:cols w:space="708"/>
          <w:docGrid w:linePitch="360"/>
        </w:sectPr>
      </w:pPr>
    </w:p>
    <w:p w14:paraId="1C405328" w14:textId="77777777" w:rsidR="00EC4D96" w:rsidRPr="006F6FD1" w:rsidRDefault="00EC4D96" w:rsidP="006F6FD1">
      <w:pPr>
        <w:pStyle w:val="berschrift1"/>
      </w:pPr>
      <w:bookmarkStart w:id="1" w:name="_Toc474581024"/>
      <w:r w:rsidRPr="006F6FD1">
        <w:lastRenderedPageBreak/>
        <w:t>Abschnitt 1: Name, Sitz, Aufbau der KLJB-Ortsgruppe</w:t>
      </w:r>
      <w:r w:rsidR="006F6FD1">
        <w:t xml:space="preserve"> </w:t>
      </w:r>
      <w:sdt>
        <w:sdtPr>
          <w:alias w:val="Firma"/>
          <w:tag w:val=""/>
          <w:id w:val="1385675954"/>
          <w:placeholder>
            <w:docPart w:val="9000F3C9A65A46209FCBDF9F4576D3FA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0C6416" w:rsidRPr="00753996">
            <w:rPr>
              <w:rStyle w:val="Platzhaltertext"/>
            </w:rPr>
            <w:t>[Firma]</w:t>
          </w:r>
        </w:sdtContent>
      </w:sdt>
      <w:bookmarkEnd w:id="1"/>
    </w:p>
    <w:p w14:paraId="6AC2F122" w14:textId="77777777" w:rsidR="00EC4D96" w:rsidRPr="00554EF5" w:rsidRDefault="002B6222" w:rsidP="002B6222">
      <w:pPr>
        <w:pStyle w:val="berschrift2"/>
      </w:pPr>
      <w:bookmarkStart w:id="2" w:name="_Toc474581025"/>
      <w:r>
        <w:t>§</w:t>
      </w:r>
      <w:r w:rsidR="00EC4D96" w:rsidRPr="00554EF5">
        <w:t>1 Name, Sitz</w:t>
      </w:r>
      <w:bookmarkEnd w:id="2"/>
    </w:p>
    <w:p w14:paraId="53A989C1" w14:textId="77777777" w:rsidR="00EC4D96" w:rsidRPr="00554EF5" w:rsidRDefault="00EC4D96" w:rsidP="00733AE0">
      <w:pPr>
        <w:pStyle w:val="Listenabsatz"/>
        <w:numPr>
          <w:ilvl w:val="0"/>
          <w:numId w:val="6"/>
        </w:numPr>
      </w:pPr>
      <w:r w:rsidRPr="00554EF5">
        <w:t xml:space="preserve">Der Verein heißt “Katholische Landjugendbewegung (KLJB) – Ortsgruppe </w:t>
      </w:r>
      <w:sdt>
        <w:sdtPr>
          <w:alias w:val="Firma"/>
          <w:tag w:val=""/>
          <w:id w:val="-384108726"/>
          <w:placeholder>
            <w:docPart w:val="5FE51C9FB1C64C86A41838104E6AB6EA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0C6416" w:rsidRPr="00753996">
            <w:rPr>
              <w:rStyle w:val="Platzhaltertext"/>
            </w:rPr>
            <w:t>[Firma]</w:t>
          </w:r>
        </w:sdtContent>
      </w:sdt>
      <w:r w:rsidRPr="00554EF5">
        <w:t>“.</w:t>
      </w:r>
    </w:p>
    <w:p w14:paraId="2A169A3D" w14:textId="77777777" w:rsidR="00EC4D96" w:rsidRPr="00554EF5" w:rsidRDefault="00EC4D96" w:rsidP="00733AE0">
      <w:pPr>
        <w:pStyle w:val="Listenabsatz"/>
        <w:numPr>
          <w:ilvl w:val="0"/>
          <w:numId w:val="6"/>
        </w:numPr>
      </w:pPr>
      <w:r w:rsidRPr="00554EF5">
        <w:t xml:space="preserve">Er hat seinen Sitz in </w:t>
      </w:r>
      <w:sdt>
        <w:sdtPr>
          <w:alias w:val="Firmenadresse"/>
          <w:tag w:val=""/>
          <w:id w:val="-859272456"/>
          <w:placeholder>
            <w:docPart w:val="89452CCD9C4A46C68B20AD4CF2B6FC68"/>
          </w:placeholder>
          <w:showingPlcHdr/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/>
        <w:sdtContent>
          <w:r w:rsidR="000C6416" w:rsidRPr="00753996">
            <w:rPr>
              <w:rStyle w:val="Platzhaltertext"/>
            </w:rPr>
            <w:t>[Firmenadresse]</w:t>
          </w:r>
        </w:sdtContent>
      </w:sdt>
      <w:r w:rsidR="00554EF5" w:rsidRPr="00554EF5">
        <w:t>.</w:t>
      </w:r>
    </w:p>
    <w:p w14:paraId="4027E9EE" w14:textId="77777777" w:rsidR="00EC4D96" w:rsidRPr="00554EF5" w:rsidRDefault="00EC4D96" w:rsidP="00733AE0">
      <w:pPr>
        <w:pStyle w:val="Listenabsatz"/>
        <w:numPr>
          <w:ilvl w:val="0"/>
          <w:numId w:val="6"/>
        </w:numPr>
      </w:pPr>
      <w:r w:rsidRPr="00554EF5">
        <w:t>Geschäftsjahr ist das Kalenderjahr.</w:t>
      </w:r>
    </w:p>
    <w:p w14:paraId="56462C25" w14:textId="77777777" w:rsidR="00554EF5" w:rsidRPr="00554EF5" w:rsidRDefault="00554EF5" w:rsidP="00554EF5"/>
    <w:p w14:paraId="5D187BBB" w14:textId="77777777" w:rsidR="00EC4D96" w:rsidRPr="00554EF5" w:rsidRDefault="002B6222" w:rsidP="002B6222">
      <w:pPr>
        <w:pStyle w:val="berschrift2"/>
      </w:pPr>
      <w:bookmarkStart w:id="3" w:name="_Toc474581026"/>
      <w:r>
        <w:t>§</w:t>
      </w:r>
      <w:r w:rsidR="00EC4D96" w:rsidRPr="00554EF5">
        <w:t>2 Mitgliedschaften in anderen Organisationen</w:t>
      </w:r>
      <w:bookmarkEnd w:id="3"/>
    </w:p>
    <w:p w14:paraId="0F4F8B2E" w14:textId="77777777" w:rsidR="00EC4D96" w:rsidRPr="00554EF5" w:rsidRDefault="00EC4D96" w:rsidP="00733AE0">
      <w:pPr>
        <w:pStyle w:val="Listenabsatz"/>
        <w:numPr>
          <w:ilvl w:val="0"/>
          <w:numId w:val="7"/>
        </w:numPr>
      </w:pPr>
      <w:r w:rsidRPr="00554EF5">
        <w:t>Der Verein (im Folgenden: Ortsgruppe) ist Ortsgruppe der KLJB in der Diözese Augsburg und</w:t>
      </w:r>
      <w:r w:rsidR="000C6416">
        <w:t xml:space="preserve"> </w:t>
      </w:r>
      <w:r w:rsidRPr="00554EF5">
        <w:t>Mitglied der KLJB Bayern und der KLJB Deutschland. Die Satzungen dieser Organisationen werden</w:t>
      </w:r>
      <w:r w:rsidR="000C6416">
        <w:t xml:space="preserve"> </w:t>
      </w:r>
      <w:r w:rsidRPr="00554EF5">
        <w:t>als verbindlich anerkannt.</w:t>
      </w:r>
    </w:p>
    <w:p w14:paraId="799B19CE" w14:textId="77777777" w:rsidR="00EC4D96" w:rsidRPr="00554EF5" w:rsidRDefault="00EC4D96" w:rsidP="00733AE0">
      <w:pPr>
        <w:pStyle w:val="Listenabsatz"/>
        <w:numPr>
          <w:ilvl w:val="0"/>
          <w:numId w:val="7"/>
        </w:numPr>
      </w:pPr>
      <w:r w:rsidRPr="00554EF5">
        <w:t>Die KLJB in der Diözese Augsburg ist Mitgliedsverband im Bund der Deutschen Katholischen Jugend</w:t>
      </w:r>
      <w:r w:rsidR="000C6416">
        <w:t xml:space="preserve"> </w:t>
      </w:r>
      <w:r w:rsidRPr="00554EF5">
        <w:t>(BDKJ) Diözesanverband Augsburg.</w:t>
      </w:r>
    </w:p>
    <w:p w14:paraId="4E39F995" w14:textId="77777777" w:rsidR="00554EF5" w:rsidRPr="00554EF5" w:rsidRDefault="00554EF5" w:rsidP="00554EF5"/>
    <w:p w14:paraId="2128ABD0" w14:textId="77777777" w:rsidR="00EC4D96" w:rsidRPr="00554EF5" w:rsidRDefault="002B6222" w:rsidP="002B6222">
      <w:pPr>
        <w:pStyle w:val="berschrift2"/>
      </w:pPr>
      <w:bookmarkStart w:id="4" w:name="_Toc474581027"/>
      <w:r>
        <w:t>§</w:t>
      </w:r>
      <w:r w:rsidR="00EC4D96" w:rsidRPr="00554EF5">
        <w:t>3 Struktur der Ortsgruppe und Auflösung bei geringer Mitgliederzahl</w:t>
      </w:r>
      <w:bookmarkEnd w:id="4"/>
    </w:p>
    <w:p w14:paraId="30540682" w14:textId="77777777" w:rsidR="00EC4D96" w:rsidRPr="00554EF5" w:rsidRDefault="00EC4D96" w:rsidP="00554EF5">
      <w:r w:rsidRPr="00554EF5">
        <w:t>Die Ortsgruppe hat eigene Organe (eigener Vorstand) und eine eigene Kassenführung; für ihre</w:t>
      </w:r>
      <w:r w:rsidR="000C6416">
        <w:t xml:space="preserve"> </w:t>
      </w:r>
      <w:r w:rsidRPr="00554EF5">
        <w:t>Einnahmen und Ausgaben ist sie selbst verantwortlich. Für sämtliche Veranstaltungen und Aktionen, die</w:t>
      </w:r>
      <w:r w:rsidR="000C6416">
        <w:t xml:space="preserve"> </w:t>
      </w:r>
      <w:r w:rsidRPr="00554EF5">
        <w:t>die Ortsgruppe durchführt, ist ausschließlich die Ortsgruppe und nicht der Diözesanverband</w:t>
      </w:r>
      <w:r w:rsidR="000C6416">
        <w:t xml:space="preserve"> </w:t>
      </w:r>
      <w:r w:rsidRPr="00554EF5">
        <w:t>verantwortlich. Die Ortsgruppe besteht aus mindestens fünf Mitgliedern. Hat die Ortsgruppe weniger als</w:t>
      </w:r>
      <w:r w:rsidR="000C6416">
        <w:t xml:space="preserve"> </w:t>
      </w:r>
      <w:r w:rsidRPr="00554EF5">
        <w:t>fünf Mitglieder, so ist die Ortsgruppe aufzulösen.</w:t>
      </w:r>
    </w:p>
    <w:p w14:paraId="228A68B1" w14:textId="77777777" w:rsidR="00554EF5" w:rsidRPr="00554EF5" w:rsidRDefault="00554EF5" w:rsidP="00554EF5"/>
    <w:p w14:paraId="32DF225F" w14:textId="77777777" w:rsidR="002B6222" w:rsidRDefault="002B6222">
      <w:pPr>
        <w:spacing w:after="200"/>
        <w:jc w:val="left"/>
      </w:pPr>
      <w:r>
        <w:br w:type="page"/>
      </w:r>
    </w:p>
    <w:p w14:paraId="353668B6" w14:textId="77777777" w:rsidR="00EC4D96" w:rsidRPr="00554EF5" w:rsidRDefault="00EC4D96" w:rsidP="002B6222">
      <w:pPr>
        <w:pStyle w:val="berschrift1"/>
      </w:pPr>
      <w:bookmarkStart w:id="5" w:name="_Toc474581028"/>
      <w:r w:rsidRPr="00554EF5">
        <w:t>Abschnitt 2: Wesen, Ziel und Zweck der KLJB</w:t>
      </w:r>
      <w:bookmarkEnd w:id="5"/>
    </w:p>
    <w:p w14:paraId="035BCB90" w14:textId="77777777" w:rsidR="00EC4D96" w:rsidRPr="00554EF5" w:rsidRDefault="002B6222" w:rsidP="002B6222">
      <w:pPr>
        <w:pStyle w:val="berschrift2"/>
      </w:pPr>
      <w:bookmarkStart w:id="6" w:name="_Toc474581029"/>
      <w:r>
        <w:t>§</w:t>
      </w:r>
      <w:r w:rsidR="00EC4D96" w:rsidRPr="00554EF5">
        <w:t>4 Leitsätze der Ortgruppe</w:t>
      </w:r>
      <w:bookmarkEnd w:id="6"/>
    </w:p>
    <w:p w14:paraId="739D04B0" w14:textId="77777777" w:rsidR="00EC4D96" w:rsidRPr="00554EF5" w:rsidRDefault="00EC4D96" w:rsidP="00733AE0">
      <w:pPr>
        <w:pStyle w:val="Listenabsatz"/>
        <w:numPr>
          <w:ilvl w:val="0"/>
          <w:numId w:val="8"/>
        </w:numPr>
      </w:pPr>
      <w:r w:rsidRPr="00554EF5">
        <w:t>In der Ortsgruppe versuchen junge Menschen, miteinander das rechte Verhältnis zu sich selbst, zur</w:t>
      </w:r>
      <w:r w:rsidR="000C6416">
        <w:t xml:space="preserve"> </w:t>
      </w:r>
      <w:r w:rsidRPr="00554EF5">
        <w:t>Mitwelt, zu ihren Mitmenschen und zu Gott zu finden.</w:t>
      </w:r>
    </w:p>
    <w:p w14:paraId="69C9C8AC" w14:textId="77777777" w:rsidR="00EC4D96" w:rsidRPr="00554EF5" w:rsidRDefault="00EC4D96" w:rsidP="00733AE0">
      <w:pPr>
        <w:pStyle w:val="Listenabsatz"/>
        <w:numPr>
          <w:ilvl w:val="0"/>
          <w:numId w:val="8"/>
        </w:numPr>
      </w:pPr>
      <w:r w:rsidRPr="00554EF5">
        <w:t>Die Ortgruppe pflegt das offene Gespräch und die gemeinsame Aktion. Der junge Mensch übt sich,</w:t>
      </w:r>
      <w:r w:rsidR="000C6416">
        <w:t xml:space="preserve"> </w:t>
      </w:r>
      <w:r w:rsidRPr="00554EF5">
        <w:t>die Gemeinschaft mitzutragen und erfährt so Freude und Mühe des eigenen und des gemeinsamen</w:t>
      </w:r>
      <w:r w:rsidR="000C6416">
        <w:t xml:space="preserve"> </w:t>
      </w:r>
      <w:r w:rsidRPr="00554EF5">
        <w:t>Handelns.</w:t>
      </w:r>
    </w:p>
    <w:p w14:paraId="7D246EAF" w14:textId="77777777" w:rsidR="00EC4D96" w:rsidRPr="00554EF5" w:rsidRDefault="00EC4D96" w:rsidP="00733AE0">
      <w:pPr>
        <w:pStyle w:val="Listenabsatz"/>
        <w:numPr>
          <w:ilvl w:val="0"/>
          <w:numId w:val="8"/>
        </w:numPr>
      </w:pPr>
      <w:r w:rsidRPr="00554EF5">
        <w:t>Die Ortsgruppe versteht sich als kirchlicher Jugendverband des ländlichen Raumes. Sie arbeitet</w:t>
      </w:r>
      <w:r w:rsidR="000C6416">
        <w:t xml:space="preserve"> </w:t>
      </w:r>
      <w:r w:rsidRPr="00554EF5">
        <w:t>verantwortlich mit an der Gestaltung des kirchlichen und gesellschaftlichen Lebens aus dem Geiste</w:t>
      </w:r>
      <w:r w:rsidR="000C6416">
        <w:t xml:space="preserve"> </w:t>
      </w:r>
      <w:r w:rsidRPr="00554EF5">
        <w:t>des Evangeliums.</w:t>
      </w:r>
    </w:p>
    <w:p w14:paraId="79B7279B" w14:textId="0ACEDDFF" w:rsidR="00EC4D96" w:rsidRPr="00554EF5" w:rsidRDefault="00EC4D96" w:rsidP="00733AE0">
      <w:pPr>
        <w:pStyle w:val="Listenabsatz"/>
        <w:numPr>
          <w:ilvl w:val="0"/>
          <w:numId w:val="8"/>
        </w:numPr>
      </w:pPr>
      <w:r w:rsidRPr="00554EF5">
        <w:t xml:space="preserve">Die Ortgruppe beteiligt sich an der Entwicklung des Landes </w:t>
      </w:r>
      <w:r w:rsidR="0091457D">
        <w:t xml:space="preserve">– </w:t>
      </w:r>
      <w:r w:rsidRPr="00554EF5">
        <w:t xml:space="preserve">insbesondere des ländlichen Raumes </w:t>
      </w:r>
      <w:r w:rsidR="0091457D">
        <w:t xml:space="preserve">– </w:t>
      </w:r>
      <w:r w:rsidRPr="00554EF5">
        <w:t>und der Gesellschaft. Besondere Anliegen sind die internationale Solidarität, die Gleichberechtigung</w:t>
      </w:r>
      <w:r w:rsidR="000C6416">
        <w:t xml:space="preserve"> </w:t>
      </w:r>
      <w:r w:rsidRPr="00554EF5">
        <w:t>von Mann und Frau und die Bewahrung der Schöpfung.</w:t>
      </w:r>
    </w:p>
    <w:p w14:paraId="02776537" w14:textId="77777777" w:rsidR="00554EF5" w:rsidRPr="00554EF5" w:rsidRDefault="00554EF5" w:rsidP="00554EF5"/>
    <w:p w14:paraId="3972A4DB" w14:textId="77777777" w:rsidR="00EC4D96" w:rsidRPr="00554EF5" w:rsidRDefault="002B6222" w:rsidP="002B6222">
      <w:pPr>
        <w:pStyle w:val="berschrift2"/>
      </w:pPr>
      <w:bookmarkStart w:id="7" w:name="_Toc474581030"/>
      <w:r>
        <w:t>§</w:t>
      </w:r>
      <w:r w:rsidR="00EC4D96" w:rsidRPr="00554EF5">
        <w:t>5 Wesen und Ziel</w:t>
      </w:r>
      <w:bookmarkEnd w:id="7"/>
    </w:p>
    <w:p w14:paraId="7E2B3009" w14:textId="77777777" w:rsidR="00EC4D96" w:rsidRPr="00554EF5" w:rsidRDefault="00EC4D96" w:rsidP="00733AE0">
      <w:pPr>
        <w:pStyle w:val="Listenabsatz"/>
        <w:numPr>
          <w:ilvl w:val="0"/>
          <w:numId w:val="9"/>
        </w:numPr>
      </w:pPr>
      <w:r w:rsidRPr="00554EF5">
        <w:t>Die KLJB in der Diözese Augsburg und somit auch die Ortsgruppe wenden sich vorwiegend an</w:t>
      </w:r>
      <w:r w:rsidR="000C6416">
        <w:t xml:space="preserve"> </w:t>
      </w:r>
      <w:r w:rsidRPr="00554EF5">
        <w:t>katholische junge Menschen des ländlichen Lebensraumes.</w:t>
      </w:r>
    </w:p>
    <w:p w14:paraId="59DECF3D" w14:textId="77777777" w:rsidR="00EC4D96" w:rsidRPr="00554EF5" w:rsidRDefault="00554EF5" w:rsidP="00733AE0">
      <w:pPr>
        <w:pStyle w:val="Listenabsatz"/>
        <w:numPr>
          <w:ilvl w:val="0"/>
          <w:numId w:val="9"/>
        </w:numPr>
      </w:pPr>
      <w:r w:rsidRPr="00554EF5">
        <w:t>Sie gibt sich den Auftrag,</w:t>
      </w:r>
    </w:p>
    <w:p w14:paraId="53C14EAB" w14:textId="77777777" w:rsidR="00EC4D96" w:rsidRPr="00554EF5" w:rsidRDefault="00EC4D96" w:rsidP="00733AE0">
      <w:pPr>
        <w:pStyle w:val="Listenabsatz"/>
        <w:numPr>
          <w:ilvl w:val="1"/>
          <w:numId w:val="9"/>
        </w:numPr>
      </w:pPr>
      <w:r w:rsidRPr="00554EF5">
        <w:t>den Jugendlichen ihre Lebenssituation in ihren gesellschaftlichen und kirchlichen Beziehungen</w:t>
      </w:r>
      <w:r w:rsidR="000C6416">
        <w:t xml:space="preserve"> </w:t>
      </w:r>
      <w:r w:rsidRPr="00554EF5">
        <w:t>bewusst zu machen,</w:t>
      </w:r>
    </w:p>
    <w:p w14:paraId="39F3EB76" w14:textId="77777777" w:rsidR="00EC4D96" w:rsidRPr="00554EF5" w:rsidRDefault="00EC4D96" w:rsidP="00733AE0">
      <w:pPr>
        <w:pStyle w:val="Listenabsatz"/>
        <w:numPr>
          <w:ilvl w:val="1"/>
          <w:numId w:val="9"/>
        </w:numPr>
      </w:pPr>
      <w:r w:rsidRPr="00554EF5">
        <w:t>sie zu befähigen, die gesamte Situation des ländlichen Raumes im Geist der christlichen</w:t>
      </w:r>
      <w:r w:rsidR="000C6416">
        <w:t xml:space="preserve"> </w:t>
      </w:r>
      <w:r w:rsidRPr="00554EF5">
        <w:t>Botschaft zu bewerten und zu beurteilen,</w:t>
      </w:r>
    </w:p>
    <w:p w14:paraId="5D9CD293" w14:textId="77777777" w:rsidR="00EC4D96" w:rsidRPr="00554EF5" w:rsidRDefault="00EC4D96" w:rsidP="00733AE0">
      <w:pPr>
        <w:pStyle w:val="Listenabsatz"/>
        <w:numPr>
          <w:ilvl w:val="1"/>
          <w:numId w:val="9"/>
        </w:numPr>
      </w:pPr>
      <w:r w:rsidRPr="00554EF5">
        <w:t>sie zu befähigen, daraus für das persönliche Verhalten Konsequenzen zu ziehen und Ziele für</w:t>
      </w:r>
      <w:r w:rsidR="000C6416">
        <w:t xml:space="preserve"> </w:t>
      </w:r>
      <w:r w:rsidRPr="00554EF5">
        <w:t>gesellschaftliche Veränderungen zu entwickeln,</w:t>
      </w:r>
    </w:p>
    <w:p w14:paraId="644740E5" w14:textId="77777777" w:rsidR="00EC4D96" w:rsidRPr="00554EF5" w:rsidRDefault="00EC4D96" w:rsidP="00733AE0">
      <w:pPr>
        <w:pStyle w:val="Listenabsatz"/>
        <w:numPr>
          <w:ilvl w:val="1"/>
          <w:numId w:val="9"/>
        </w:numPr>
      </w:pPr>
      <w:r w:rsidRPr="00554EF5">
        <w:t>ihnen zu ermöglichen, diese Konsequenzen und Ziele in der Solidarität mit Gleichgesinnten zu</w:t>
      </w:r>
      <w:r w:rsidR="000C6416">
        <w:t xml:space="preserve"> </w:t>
      </w:r>
      <w:r w:rsidRPr="00554EF5">
        <w:t>verwirklichen,</w:t>
      </w:r>
    </w:p>
    <w:p w14:paraId="1C9175D3" w14:textId="77777777" w:rsidR="00EC4D96" w:rsidRPr="00554EF5" w:rsidRDefault="00EC4D96" w:rsidP="00733AE0">
      <w:pPr>
        <w:pStyle w:val="Listenabsatz"/>
        <w:numPr>
          <w:ilvl w:val="1"/>
          <w:numId w:val="9"/>
        </w:numPr>
      </w:pPr>
      <w:r w:rsidRPr="00554EF5">
        <w:t>sie zu bestärken, damit sie Dorf und Pfarrgemeinde für sich als Lebensraum bewahren und</w:t>
      </w:r>
      <w:r w:rsidR="000C6416">
        <w:t xml:space="preserve"> </w:t>
      </w:r>
      <w:r w:rsidRPr="00554EF5">
        <w:t>mitgestalten,</w:t>
      </w:r>
    </w:p>
    <w:p w14:paraId="1361D0F5" w14:textId="77777777" w:rsidR="00EC4D96" w:rsidRPr="00554EF5" w:rsidRDefault="00EC4D96" w:rsidP="00733AE0">
      <w:pPr>
        <w:pStyle w:val="Listenabsatz"/>
        <w:numPr>
          <w:ilvl w:val="1"/>
          <w:numId w:val="9"/>
        </w:numPr>
      </w:pPr>
      <w:r w:rsidRPr="00554EF5">
        <w:t>im Rahmen der Strukturen und Inhalte des Verbandes vielfältige Handlungsperspektiven zu</w:t>
      </w:r>
      <w:r w:rsidR="000C6416">
        <w:t xml:space="preserve"> </w:t>
      </w:r>
      <w:r w:rsidRPr="00554EF5">
        <w:t>ermöglichen. Dazu gehört auch das Üben und Erleben von Demokratie.</w:t>
      </w:r>
    </w:p>
    <w:p w14:paraId="2A9A0E6A" w14:textId="77777777" w:rsidR="00EC4D96" w:rsidRPr="00554EF5" w:rsidRDefault="00EC4D96" w:rsidP="00733AE0">
      <w:pPr>
        <w:pStyle w:val="Listenabsatz"/>
        <w:numPr>
          <w:ilvl w:val="0"/>
          <w:numId w:val="9"/>
        </w:numPr>
      </w:pPr>
      <w:r w:rsidRPr="00554EF5">
        <w:t>In ihrer Aufgabenstellung weiß sie sich auch anderen Organisationen und Einrichtungen der</w:t>
      </w:r>
      <w:r w:rsidR="000C6416">
        <w:t xml:space="preserve"> </w:t>
      </w:r>
      <w:r w:rsidRPr="00554EF5">
        <w:t>ländlichen Jugend- und Erwachsenenbildung (z. B. Katholische Landvolkbewegung und Katholische</w:t>
      </w:r>
      <w:r w:rsidR="000C6416">
        <w:t xml:space="preserve"> </w:t>
      </w:r>
      <w:r w:rsidRPr="00554EF5">
        <w:t>Landvolkshochschulen) verbunden.</w:t>
      </w:r>
    </w:p>
    <w:p w14:paraId="7327AFF4" w14:textId="77777777" w:rsidR="00554EF5" w:rsidRPr="00554EF5" w:rsidRDefault="00554EF5" w:rsidP="00554EF5"/>
    <w:p w14:paraId="54960D5D" w14:textId="77777777" w:rsidR="00EC4D96" w:rsidRPr="00554EF5" w:rsidRDefault="002B6222" w:rsidP="002B6222">
      <w:pPr>
        <w:pStyle w:val="berschrift2"/>
      </w:pPr>
      <w:bookmarkStart w:id="8" w:name="_Toc474581031"/>
      <w:r>
        <w:t>§</w:t>
      </w:r>
      <w:r w:rsidR="00EC4D96" w:rsidRPr="00554EF5">
        <w:t>6 Zeichen und Einrichtungen der KLJB</w:t>
      </w:r>
      <w:bookmarkEnd w:id="8"/>
    </w:p>
    <w:p w14:paraId="1B8B8E04" w14:textId="77777777" w:rsidR="00EC4D96" w:rsidRPr="00554EF5" w:rsidRDefault="00EC4D96" w:rsidP="00733AE0">
      <w:pPr>
        <w:pStyle w:val="Listenabsatz"/>
        <w:numPr>
          <w:ilvl w:val="0"/>
          <w:numId w:val="10"/>
        </w:numPr>
      </w:pPr>
      <w:r w:rsidRPr="00554EF5">
        <w:t>Patron der Ortgruppe ist der Heilige Bruder Klaus von der Flüe.</w:t>
      </w:r>
    </w:p>
    <w:p w14:paraId="53D3F223" w14:textId="77777777" w:rsidR="00EC4D96" w:rsidRPr="00554EF5" w:rsidRDefault="00EC4D96" w:rsidP="00733AE0">
      <w:pPr>
        <w:pStyle w:val="Listenabsatz"/>
        <w:numPr>
          <w:ilvl w:val="0"/>
          <w:numId w:val="10"/>
        </w:numPr>
      </w:pPr>
      <w:r w:rsidRPr="00554EF5">
        <w:t>Zeichen der Ortgruppe sind Kreuz und Pflug.</w:t>
      </w:r>
    </w:p>
    <w:p w14:paraId="04FD1BE2" w14:textId="77777777" w:rsidR="00EC4D96" w:rsidRPr="00554EF5" w:rsidRDefault="00EC4D96" w:rsidP="00733AE0">
      <w:pPr>
        <w:pStyle w:val="Listenabsatz"/>
        <w:numPr>
          <w:ilvl w:val="0"/>
          <w:numId w:val="10"/>
        </w:numPr>
      </w:pPr>
      <w:r w:rsidRPr="00554EF5">
        <w:t>Bildungsstätte der KLJB in der Diözese Augsburg ist das Landjugendhaus Kienberg.</w:t>
      </w:r>
    </w:p>
    <w:p w14:paraId="7D23678B" w14:textId="77777777" w:rsidR="00554EF5" w:rsidRPr="00554EF5" w:rsidRDefault="00554EF5" w:rsidP="00554EF5"/>
    <w:p w14:paraId="52483369" w14:textId="77777777" w:rsidR="002B6222" w:rsidRDefault="002B6222">
      <w:pPr>
        <w:spacing w:after="200"/>
        <w:jc w:val="left"/>
      </w:pPr>
      <w:r>
        <w:br w:type="page"/>
      </w:r>
    </w:p>
    <w:p w14:paraId="36E91CFC" w14:textId="77777777" w:rsidR="00EC4D96" w:rsidRPr="00554EF5" w:rsidRDefault="00EC4D96" w:rsidP="000C6416">
      <w:pPr>
        <w:pStyle w:val="berschrift1"/>
      </w:pPr>
      <w:bookmarkStart w:id="9" w:name="_Toc474581032"/>
      <w:r w:rsidRPr="00554EF5">
        <w:t>Abschnitt 3: Gemeinnützigkeit</w:t>
      </w:r>
      <w:bookmarkEnd w:id="9"/>
    </w:p>
    <w:p w14:paraId="2809C138" w14:textId="77777777" w:rsidR="00EC4D96" w:rsidRPr="00554EF5" w:rsidRDefault="002B6222" w:rsidP="000C6416">
      <w:pPr>
        <w:pStyle w:val="berschrift2"/>
      </w:pPr>
      <w:bookmarkStart w:id="10" w:name="_Toc474581033"/>
      <w:r>
        <w:t>§</w:t>
      </w:r>
      <w:r w:rsidR="00EC4D96" w:rsidRPr="00554EF5">
        <w:t>7 Zweck der Ortsgruppe</w:t>
      </w:r>
      <w:bookmarkEnd w:id="10"/>
    </w:p>
    <w:p w14:paraId="19465ABC" w14:textId="77777777" w:rsidR="00EC4D96" w:rsidRPr="00554EF5" w:rsidRDefault="00EC4D96" w:rsidP="00733AE0">
      <w:pPr>
        <w:pStyle w:val="Listenabsatz"/>
        <w:numPr>
          <w:ilvl w:val="0"/>
          <w:numId w:val="11"/>
        </w:numPr>
      </w:pPr>
      <w:r w:rsidRPr="00554EF5">
        <w:t>Zweck des Vereins ist die Förderung der Jugendhilfe im Sinne des Kinder- und Jugendhilfegesetzes.</w:t>
      </w:r>
    </w:p>
    <w:p w14:paraId="3B13AC86" w14:textId="77777777" w:rsidR="00EC4D96" w:rsidRPr="00554EF5" w:rsidRDefault="00EC4D96" w:rsidP="00733AE0">
      <w:pPr>
        <w:pStyle w:val="Listenabsatz"/>
        <w:numPr>
          <w:ilvl w:val="0"/>
          <w:numId w:val="11"/>
        </w:numPr>
      </w:pPr>
      <w:r w:rsidRPr="00554EF5">
        <w:t>Der Satzungszweck wird insbesondere verwirklicht durch</w:t>
      </w:r>
    </w:p>
    <w:p w14:paraId="7CCE5C6E" w14:textId="77777777" w:rsidR="00EC4D96" w:rsidRPr="00554EF5" w:rsidRDefault="00EC4D96" w:rsidP="00733AE0">
      <w:pPr>
        <w:pStyle w:val="Listenabsatz"/>
        <w:numPr>
          <w:ilvl w:val="1"/>
          <w:numId w:val="11"/>
        </w:numPr>
      </w:pPr>
      <w:r w:rsidRPr="00554EF5">
        <w:t>die Förderung kirchlicher Jugendverbandsarbeit, Jugendlicher und junger Erwachsener</w:t>
      </w:r>
      <w:r w:rsidR="000C6416">
        <w:t xml:space="preserve"> </w:t>
      </w:r>
      <w:r w:rsidRPr="00554EF5">
        <w:t>vorwiegend im ländlichen Raum,</w:t>
      </w:r>
    </w:p>
    <w:p w14:paraId="13BCDA4E" w14:textId="77777777" w:rsidR="00EC4D96" w:rsidRPr="00554EF5" w:rsidRDefault="00EC4D96" w:rsidP="00733AE0">
      <w:pPr>
        <w:pStyle w:val="Listenabsatz"/>
        <w:numPr>
          <w:ilvl w:val="1"/>
          <w:numId w:val="11"/>
        </w:numPr>
      </w:pPr>
      <w:r w:rsidRPr="00554EF5">
        <w:t>durch die Pflege der außerschulischen Jugendbildung in religiösen, persönlichkeitsbildenden,</w:t>
      </w:r>
      <w:r w:rsidR="000C6416">
        <w:t xml:space="preserve"> </w:t>
      </w:r>
      <w:r w:rsidR="00554EF5" w:rsidRPr="00554EF5">
        <w:t>kulturellen (z.</w:t>
      </w:r>
      <w:r w:rsidRPr="00554EF5">
        <w:t>B. Laientheater), kirchlic</w:t>
      </w:r>
      <w:r w:rsidR="00554EF5" w:rsidRPr="00554EF5">
        <w:t>hen (z.</w:t>
      </w:r>
      <w:r w:rsidRPr="00554EF5">
        <w:t>B. Firmvorbereitung) und gesellschaftspolitischen</w:t>
      </w:r>
      <w:r w:rsidR="000C6416">
        <w:t xml:space="preserve"> </w:t>
      </w:r>
      <w:r w:rsidRPr="00554EF5">
        <w:t>Bereichen,</w:t>
      </w:r>
    </w:p>
    <w:p w14:paraId="4F0F9D01" w14:textId="77777777" w:rsidR="00EC4D96" w:rsidRPr="00554EF5" w:rsidRDefault="00EC4D96" w:rsidP="00733AE0">
      <w:pPr>
        <w:pStyle w:val="Listenabsatz"/>
        <w:numPr>
          <w:ilvl w:val="1"/>
          <w:numId w:val="11"/>
        </w:numPr>
      </w:pPr>
      <w:r w:rsidRPr="00554EF5">
        <w:t>die traditionelle Brauchtumspflege,</w:t>
      </w:r>
    </w:p>
    <w:p w14:paraId="250711D2" w14:textId="77777777" w:rsidR="00EC4D96" w:rsidRPr="00554EF5" w:rsidRDefault="00EC4D96" w:rsidP="00733AE0">
      <w:pPr>
        <w:pStyle w:val="Listenabsatz"/>
        <w:numPr>
          <w:ilvl w:val="1"/>
          <w:numId w:val="11"/>
        </w:numPr>
      </w:pPr>
      <w:r w:rsidRPr="00554EF5">
        <w:t>die Jugenderholung,</w:t>
      </w:r>
    </w:p>
    <w:p w14:paraId="1B4372B1" w14:textId="77777777" w:rsidR="00EC4D96" w:rsidRPr="00554EF5" w:rsidRDefault="00EC4D96" w:rsidP="00733AE0">
      <w:pPr>
        <w:pStyle w:val="Listenabsatz"/>
        <w:numPr>
          <w:ilvl w:val="1"/>
          <w:numId w:val="11"/>
        </w:numPr>
      </w:pPr>
      <w:r w:rsidRPr="00554EF5">
        <w:t>die nichtkommerzielle Aus- und Weiterbildung,</w:t>
      </w:r>
    </w:p>
    <w:p w14:paraId="0593BC22" w14:textId="77777777" w:rsidR="00EC4D96" w:rsidRPr="00554EF5" w:rsidRDefault="00EC4D96" w:rsidP="00733AE0">
      <w:pPr>
        <w:pStyle w:val="Listenabsatz"/>
        <w:numPr>
          <w:ilvl w:val="1"/>
          <w:numId w:val="11"/>
        </w:numPr>
      </w:pPr>
      <w:r w:rsidRPr="00554EF5">
        <w:t>die Unterstützung der Internationalen Arbeit.</w:t>
      </w:r>
    </w:p>
    <w:p w14:paraId="0FA510F0" w14:textId="77777777" w:rsidR="00554EF5" w:rsidRPr="00554EF5" w:rsidRDefault="00554EF5" w:rsidP="00554EF5"/>
    <w:p w14:paraId="4A877D96" w14:textId="77777777" w:rsidR="00EC4D96" w:rsidRPr="00554EF5" w:rsidRDefault="002B6222" w:rsidP="002B6222">
      <w:pPr>
        <w:pStyle w:val="berschrift2"/>
      </w:pPr>
      <w:bookmarkStart w:id="11" w:name="_Toc474581034"/>
      <w:r>
        <w:t>§</w:t>
      </w:r>
      <w:r w:rsidR="00EC4D96" w:rsidRPr="00554EF5">
        <w:t>8 steuerliche Gemeinnützigkeit</w:t>
      </w:r>
      <w:bookmarkEnd w:id="11"/>
    </w:p>
    <w:p w14:paraId="4AE9B863" w14:textId="77777777" w:rsidR="00554EF5" w:rsidRPr="002B6222" w:rsidRDefault="00EC4D96" w:rsidP="00554EF5">
      <w:pPr>
        <w:rPr>
          <w:i/>
          <w:iCs/>
        </w:rPr>
      </w:pPr>
      <w:r w:rsidRPr="00554EF5">
        <w:rPr>
          <w:i/>
          <w:iCs/>
        </w:rPr>
        <w:t>Vorbemerkung: Steuerliche Regelungen verlangen, bestimmte gesetzlich vorgegebene Textpassagen</w:t>
      </w:r>
      <w:r w:rsidR="000C6416">
        <w:rPr>
          <w:i/>
          <w:iCs/>
        </w:rPr>
        <w:t xml:space="preserve"> </w:t>
      </w:r>
      <w:r w:rsidRPr="00554EF5">
        <w:rPr>
          <w:i/>
          <w:iCs/>
        </w:rPr>
        <w:t>wörtlich in die Satzung zu übernehmen, auch wenn die sprachliche Gestaltung dieser Textpassagen nicht</w:t>
      </w:r>
      <w:r w:rsidR="000C6416">
        <w:rPr>
          <w:i/>
          <w:iCs/>
        </w:rPr>
        <w:t xml:space="preserve"> </w:t>
      </w:r>
      <w:r w:rsidRPr="00554EF5">
        <w:rPr>
          <w:i/>
          <w:iCs/>
        </w:rPr>
        <w:t xml:space="preserve">immer eindeutig ist. Deshalb wird hiermit klargestellt, dass mit dem Begriff "Körperschaft" </w:t>
      </w:r>
      <w:r w:rsidRPr="000C6416">
        <w:rPr>
          <w:i/>
          <w:iCs/>
        </w:rPr>
        <w:t>die "KLJB</w:t>
      </w:r>
      <w:r w:rsidR="000C6416" w:rsidRPr="000C6416">
        <w:rPr>
          <w:i/>
          <w:iCs/>
        </w:rPr>
        <w:t xml:space="preserve"> </w:t>
      </w:r>
      <w:sdt>
        <w:sdtPr>
          <w:rPr>
            <w:i/>
            <w:iCs/>
          </w:rPr>
          <w:alias w:val="Firma"/>
          <w:tag w:val=""/>
          <w:id w:val="1860320553"/>
          <w:placeholder>
            <w:docPart w:val="A814BD71C08441CFB150CCFCC013F0BB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0C6416" w:rsidRPr="000C6416">
            <w:rPr>
              <w:rStyle w:val="Platzhaltertext"/>
              <w:i/>
            </w:rPr>
            <w:t>[Firma]</w:t>
          </w:r>
        </w:sdtContent>
      </w:sdt>
      <w:r w:rsidRPr="002B6222">
        <w:rPr>
          <w:i/>
          <w:iCs/>
        </w:rPr>
        <w:t>“</w:t>
      </w:r>
      <w:r w:rsidR="00554EF5" w:rsidRPr="002B6222">
        <w:rPr>
          <w:i/>
          <w:iCs/>
        </w:rPr>
        <w:t xml:space="preserve"> gemeint ist.</w:t>
      </w:r>
    </w:p>
    <w:p w14:paraId="03538017" w14:textId="77777777" w:rsidR="00554EF5" w:rsidRPr="00554EF5" w:rsidRDefault="00554EF5" w:rsidP="00554EF5"/>
    <w:p w14:paraId="3565A8D4" w14:textId="77777777" w:rsidR="00EC4D96" w:rsidRPr="00554EF5" w:rsidRDefault="00EC4D96" w:rsidP="00733AE0">
      <w:pPr>
        <w:pStyle w:val="Listenabsatz"/>
        <w:numPr>
          <w:ilvl w:val="0"/>
          <w:numId w:val="12"/>
        </w:numPr>
      </w:pPr>
      <w:r w:rsidRPr="00554EF5">
        <w:t xml:space="preserve">Die KLJB </w:t>
      </w:r>
      <w:sdt>
        <w:sdtPr>
          <w:alias w:val="Firma"/>
          <w:tag w:val=""/>
          <w:id w:val="1653026628"/>
          <w:placeholder>
            <w:docPart w:val="59E8327564314DB8A88492044F405F82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0C6416" w:rsidRPr="00753996">
            <w:rPr>
              <w:rStyle w:val="Platzhaltertext"/>
            </w:rPr>
            <w:t>[Firma]</w:t>
          </w:r>
        </w:sdtContent>
      </w:sdt>
      <w:r w:rsidRPr="00554EF5">
        <w:t xml:space="preserve"> mit Sitz in </w:t>
      </w:r>
      <w:sdt>
        <w:sdtPr>
          <w:alias w:val="Firmenadresse"/>
          <w:tag w:val=""/>
          <w:id w:val="-111592885"/>
          <w:placeholder>
            <w:docPart w:val="672E3FADA14E4CC39850EFD5335C93CC"/>
          </w:placeholder>
          <w:showingPlcHdr/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/>
        <w:sdtContent>
          <w:r w:rsidR="000C6416" w:rsidRPr="00753996">
            <w:rPr>
              <w:rStyle w:val="Platzhaltertext"/>
            </w:rPr>
            <w:t>[Firmenadresse]</w:t>
          </w:r>
        </w:sdtContent>
      </w:sdt>
      <w:r w:rsidRPr="00554EF5">
        <w:t>, verfolgt ausschließlich und unmittelbar gemeinnützige Zwecke im</w:t>
      </w:r>
      <w:r w:rsidR="000C6416">
        <w:t xml:space="preserve"> </w:t>
      </w:r>
      <w:r w:rsidRPr="00554EF5">
        <w:t>Sinne des Abschnitts ,,Steuerbegünstigte Zwecke" der Abgabenordnung. Zweck der Körperschaft ist</w:t>
      </w:r>
      <w:r w:rsidR="000C6416">
        <w:t xml:space="preserve"> </w:t>
      </w:r>
      <w:r w:rsidRPr="00554EF5">
        <w:t>die Förderung der Jugendhilfe, Förderung der Religion, Förderung der Erziehung und die Förderung</w:t>
      </w:r>
      <w:r w:rsidR="000C6416">
        <w:t xml:space="preserve"> </w:t>
      </w:r>
      <w:r w:rsidRPr="00554EF5">
        <w:t>der Heimatpflege. Der Satzungszweck wird verwirkli</w:t>
      </w:r>
      <w:r w:rsidR="000C6416">
        <w:t>cht insbesondere durch die in §</w:t>
      </w:r>
      <w:r w:rsidRPr="00554EF5">
        <w:t>5 genannten</w:t>
      </w:r>
      <w:r w:rsidR="000C6416">
        <w:t xml:space="preserve"> </w:t>
      </w:r>
      <w:r w:rsidRPr="00554EF5">
        <w:t>Aufgaben und Ziele.</w:t>
      </w:r>
    </w:p>
    <w:p w14:paraId="180AA8E2" w14:textId="77777777" w:rsidR="00EC4D96" w:rsidRPr="00554EF5" w:rsidRDefault="00EC4D96" w:rsidP="00733AE0">
      <w:pPr>
        <w:pStyle w:val="Listenabsatz"/>
        <w:numPr>
          <w:ilvl w:val="0"/>
          <w:numId w:val="12"/>
        </w:numPr>
      </w:pPr>
      <w:r w:rsidRPr="00554EF5">
        <w:t>Die Körperschaft ist selbstlos tätig; sie verfolgt nicht in erster Linie eigenwirtschaftliche Zwecke. Mittel</w:t>
      </w:r>
      <w:r w:rsidR="000C6416">
        <w:t xml:space="preserve"> </w:t>
      </w:r>
      <w:r w:rsidRPr="00554EF5">
        <w:t>der Körperschaft dürfen nur für die satzungsmäßigen Zwecke verwendet werden. Die Mitglieder</w:t>
      </w:r>
      <w:r w:rsidR="000C6416">
        <w:t xml:space="preserve"> </w:t>
      </w:r>
      <w:r w:rsidRPr="00554EF5">
        <w:t>erhalten keine Zuwendungen aus Mitteln der Körperschaft. Es darf keine Person durch Ausgaben, die</w:t>
      </w:r>
      <w:r w:rsidR="000C6416">
        <w:t xml:space="preserve"> </w:t>
      </w:r>
      <w:r w:rsidRPr="00554EF5">
        <w:t>dem Zweck der Körperschaft fremd sind, oder durch unverhältnismäßig hohe Vergütungen begünstigt</w:t>
      </w:r>
      <w:r w:rsidR="000C6416">
        <w:t xml:space="preserve"> </w:t>
      </w:r>
      <w:r w:rsidRPr="00554EF5">
        <w:t>werden. Die Mitglieder dürfen bei ihrem Ausscheiden oder bei Auflösung oder Aufhebung der</w:t>
      </w:r>
      <w:r w:rsidR="000C6416">
        <w:t xml:space="preserve"> </w:t>
      </w:r>
      <w:r w:rsidRPr="00554EF5">
        <w:t>Ortsgruppe keine Anteile des Vereinsvermögens erhalten.</w:t>
      </w:r>
    </w:p>
    <w:p w14:paraId="6BFDA4BD" w14:textId="77777777" w:rsidR="00EC4D96" w:rsidRPr="00554EF5" w:rsidRDefault="00EC4D96" w:rsidP="00733AE0">
      <w:pPr>
        <w:pStyle w:val="Listenabsatz"/>
        <w:numPr>
          <w:ilvl w:val="0"/>
          <w:numId w:val="12"/>
        </w:numPr>
      </w:pPr>
      <w:r w:rsidRPr="00554EF5">
        <w:t>Im Rahmen der gemeinnützigkeitsrechtlichen Regelungen ist der Verein zu allen Handlungen</w:t>
      </w:r>
      <w:r w:rsidR="000C6416">
        <w:t xml:space="preserve"> </w:t>
      </w:r>
      <w:r w:rsidRPr="00554EF5">
        <w:t>berechtigt, die den Vereinszweck fördern. Er darf zur Erreichung des Vereinszweckes Hilfspersonen</w:t>
      </w:r>
      <w:r w:rsidR="000C6416">
        <w:t xml:space="preserve"> </w:t>
      </w:r>
      <w:r w:rsidRPr="00554EF5">
        <w:t>oder Dritte einschalten.</w:t>
      </w:r>
    </w:p>
    <w:p w14:paraId="7CA5E12A" w14:textId="77777777" w:rsidR="00EC4D96" w:rsidRPr="00554EF5" w:rsidRDefault="00EC4D96" w:rsidP="00733AE0">
      <w:pPr>
        <w:pStyle w:val="Listenabsatz"/>
        <w:numPr>
          <w:ilvl w:val="0"/>
          <w:numId w:val="12"/>
        </w:numPr>
      </w:pPr>
      <w:r w:rsidRPr="00554EF5">
        <w:t>Bei Auflösung oder Aufhebung der Körperschaft oder bei Wegfall steuerbegünstigter Zwecke fällt das</w:t>
      </w:r>
      <w:r w:rsidR="000C6416">
        <w:t xml:space="preserve"> </w:t>
      </w:r>
      <w:r w:rsidRPr="00554EF5">
        <w:t>Vermögen der Körperschaft an die Diözese Augsburg, die es unmittelbar und ausschließlich für</w:t>
      </w:r>
      <w:r w:rsidR="000C6416">
        <w:t xml:space="preserve"> </w:t>
      </w:r>
      <w:r w:rsidRPr="00554EF5">
        <w:t>gemeinnützige, mildtätige oder kirchliche Zwecke zu verwenden hat.</w:t>
      </w:r>
    </w:p>
    <w:p w14:paraId="02BC07DD" w14:textId="77777777" w:rsidR="00EC4D96" w:rsidRPr="00554EF5" w:rsidRDefault="00EC4D96" w:rsidP="00733AE0">
      <w:pPr>
        <w:pStyle w:val="Listenabsatz"/>
        <w:numPr>
          <w:ilvl w:val="0"/>
          <w:numId w:val="12"/>
        </w:numPr>
      </w:pPr>
      <w:r w:rsidRPr="00554EF5">
        <w:t>Es ist gewünscht, dass der Diözesanverband der KLJB Augsburg innerhalb des in Absatz 4</w:t>
      </w:r>
      <w:r w:rsidR="000C6416">
        <w:t xml:space="preserve"> </w:t>
      </w:r>
      <w:r w:rsidRPr="00554EF5">
        <w:t>gegebenen Rahmens das ihr zufallende Vermögen zur Förderung der katholischen</w:t>
      </w:r>
      <w:r w:rsidR="000C6416">
        <w:t xml:space="preserve"> </w:t>
      </w:r>
      <w:r w:rsidRPr="00554EF5">
        <w:t>Landjugendbewegung in der Diözese Augsburg verwenden soll.</w:t>
      </w:r>
    </w:p>
    <w:p w14:paraId="028669A7" w14:textId="77777777" w:rsidR="00554EF5" w:rsidRPr="00554EF5" w:rsidRDefault="00554EF5" w:rsidP="00554EF5"/>
    <w:p w14:paraId="798FE044" w14:textId="77777777" w:rsidR="00554EF5" w:rsidRDefault="00554EF5">
      <w:pPr>
        <w:spacing w:after="200"/>
        <w:jc w:val="left"/>
      </w:pPr>
      <w:r>
        <w:br w:type="page"/>
      </w:r>
    </w:p>
    <w:p w14:paraId="1F9B952D" w14:textId="77777777" w:rsidR="00EC4D96" w:rsidRPr="00554EF5" w:rsidRDefault="00EC4D96" w:rsidP="002B6222">
      <w:pPr>
        <w:pStyle w:val="berschrift1"/>
      </w:pPr>
      <w:bookmarkStart w:id="12" w:name="_Toc474581035"/>
      <w:r w:rsidRPr="00554EF5">
        <w:t>Abschnitt 4</w:t>
      </w:r>
      <w:bookmarkEnd w:id="12"/>
    </w:p>
    <w:p w14:paraId="2EB690BA" w14:textId="77777777" w:rsidR="00EC4D96" w:rsidRPr="00554EF5" w:rsidRDefault="00554EF5" w:rsidP="002B6222">
      <w:pPr>
        <w:pStyle w:val="berschrift2"/>
      </w:pPr>
      <w:bookmarkStart w:id="13" w:name="_Toc474581036"/>
      <w:r>
        <w:t>§</w:t>
      </w:r>
      <w:r w:rsidR="00EC4D96" w:rsidRPr="00554EF5">
        <w:t>9 Mitgliedschaft</w:t>
      </w:r>
      <w:bookmarkEnd w:id="13"/>
    </w:p>
    <w:p w14:paraId="2CDAFDF2" w14:textId="77777777" w:rsidR="00EC4D96" w:rsidRPr="00554EF5" w:rsidRDefault="00EC4D96" w:rsidP="00733AE0">
      <w:pPr>
        <w:pStyle w:val="Listenabsatz"/>
        <w:numPr>
          <w:ilvl w:val="0"/>
          <w:numId w:val="13"/>
        </w:numPr>
      </w:pPr>
      <w:r w:rsidRPr="00554EF5">
        <w:t>Mitglied in der Ortsgruppe können Kinder, Jugendliche und Erwachsene werden, die sich zu den</w:t>
      </w:r>
      <w:r w:rsidR="000C6416">
        <w:t xml:space="preserve"> </w:t>
      </w:r>
      <w:r w:rsidRPr="00554EF5">
        <w:t>Leitsätzen, Zielen und Aufgaben der Katholischen Landjugendbewegung (KLJB) bekennen und die</w:t>
      </w:r>
      <w:r w:rsidR="000C6416">
        <w:t xml:space="preserve"> </w:t>
      </w:r>
      <w:r w:rsidRPr="00554EF5">
        <w:t>Satzungen der KLJB auf allen Ebenen als verbindlich anerkennen.</w:t>
      </w:r>
    </w:p>
    <w:p w14:paraId="684D069A" w14:textId="77777777" w:rsidR="00EC4D96" w:rsidRPr="00554EF5" w:rsidRDefault="00EC4D96" w:rsidP="00733AE0">
      <w:pPr>
        <w:pStyle w:val="Listenabsatz"/>
        <w:numPr>
          <w:ilvl w:val="0"/>
          <w:numId w:val="13"/>
        </w:numPr>
      </w:pPr>
      <w:r w:rsidRPr="00554EF5">
        <w:t>Über den schriftlichen Aufnahmeantrag entscheidet der Vorstand. Die Mitgliedschaft in der Ortsgruppe</w:t>
      </w:r>
      <w:r w:rsidR="000C6416">
        <w:t xml:space="preserve"> </w:t>
      </w:r>
      <w:r w:rsidRPr="00554EF5">
        <w:t>begründet gleichzeitig die Mitgliedschaft in der KLJB in der Diözese Augsburg. Der Vorstand der</w:t>
      </w:r>
      <w:r w:rsidR="000C6416">
        <w:t xml:space="preserve"> </w:t>
      </w:r>
      <w:r w:rsidRPr="00554EF5">
        <w:t>Ortsgruppe meldet neue Mitglieder schriftlich dem Vorstand der KLJB in der Diözese Augsburg.</w:t>
      </w:r>
      <w:r w:rsidR="000C6416">
        <w:t xml:space="preserve"> </w:t>
      </w:r>
      <w:r w:rsidRPr="00554EF5">
        <w:t>Telekommunikative Übermittlung wie Textform, E-Mail, Fax, etc. ist nicht ausreichend.</w:t>
      </w:r>
    </w:p>
    <w:p w14:paraId="6E032C0B" w14:textId="77777777" w:rsidR="00EC4D96" w:rsidRPr="00554EF5" w:rsidRDefault="00EC4D96" w:rsidP="00733AE0">
      <w:pPr>
        <w:pStyle w:val="Listenabsatz"/>
        <w:numPr>
          <w:ilvl w:val="0"/>
          <w:numId w:val="13"/>
        </w:numPr>
      </w:pPr>
      <w:r w:rsidRPr="00554EF5">
        <w:t>Mitglieder sollen am Gemeinschaftsleben teilnehmen und es mitgestalten.</w:t>
      </w:r>
    </w:p>
    <w:p w14:paraId="0ABD83A2" w14:textId="77777777" w:rsidR="00554EF5" w:rsidRPr="00554EF5" w:rsidRDefault="00554EF5" w:rsidP="00554EF5"/>
    <w:p w14:paraId="236F850B" w14:textId="77777777" w:rsidR="00EC4D96" w:rsidRPr="00554EF5" w:rsidRDefault="00554EF5" w:rsidP="002B6222">
      <w:pPr>
        <w:pStyle w:val="berschrift2"/>
      </w:pPr>
      <w:bookmarkStart w:id="14" w:name="_Toc474581037"/>
      <w:r>
        <w:t>§</w:t>
      </w:r>
      <w:r w:rsidR="00EC4D96" w:rsidRPr="00554EF5">
        <w:t>10 Mitgliedsbeitrag</w:t>
      </w:r>
      <w:bookmarkEnd w:id="14"/>
    </w:p>
    <w:p w14:paraId="084FAA67" w14:textId="77777777" w:rsidR="00EC4D96" w:rsidRPr="00554EF5" w:rsidRDefault="00EC4D96" w:rsidP="00733AE0">
      <w:pPr>
        <w:pStyle w:val="Listenabsatz"/>
        <w:numPr>
          <w:ilvl w:val="0"/>
          <w:numId w:val="14"/>
        </w:numPr>
      </w:pPr>
      <w:r w:rsidRPr="00554EF5">
        <w:t>Mitglieder bezahlen einen Jahresbeitrag unabhängig vom Mitgliedsbeitrag der KLJB in der Diözese</w:t>
      </w:r>
      <w:r w:rsidR="000C6416">
        <w:t xml:space="preserve"> </w:t>
      </w:r>
      <w:r w:rsidRPr="00554EF5">
        <w:t>Augsburg. Die Mitgliederversammlung beschließt über die Höhe des Beitrages. Dieser ist vom</w:t>
      </w:r>
      <w:r w:rsidR="000C6416">
        <w:t xml:space="preserve"> </w:t>
      </w:r>
      <w:r w:rsidRPr="00554EF5">
        <w:t>Mitglied an die Ortsgruppe abzuführen und zwar binnen vier Wochen nach erfolgter Aufnahme.</w:t>
      </w:r>
    </w:p>
    <w:p w14:paraId="7348D5C1" w14:textId="77777777" w:rsidR="00EC4D96" w:rsidRPr="00554EF5" w:rsidRDefault="00EC4D96" w:rsidP="00733AE0">
      <w:pPr>
        <w:pStyle w:val="Listenabsatz"/>
        <w:numPr>
          <w:ilvl w:val="0"/>
          <w:numId w:val="14"/>
        </w:numPr>
      </w:pPr>
      <w:r w:rsidRPr="00554EF5">
        <w:t>Der von der Diözesanversammlung der KLJB in der Diözese Augsburg festgesetzte Mitgliedsbeitrag</w:t>
      </w:r>
      <w:r w:rsidR="000C6416">
        <w:t xml:space="preserve"> </w:t>
      </w:r>
      <w:r w:rsidRPr="00554EF5">
        <w:t>für die Mitgliedschaft in der KLJB in der Diözese Augsburg ist ebenfalls auf Ortsgruppenebene zu</w:t>
      </w:r>
      <w:r w:rsidR="000C6416">
        <w:t xml:space="preserve"> </w:t>
      </w:r>
      <w:r w:rsidRPr="00554EF5">
        <w:t>bezahlen und von dieser als Bevollmächtigtem der KLJB in der Diözese Au</w:t>
      </w:r>
      <w:r w:rsidR="00554EF5" w:rsidRPr="00554EF5">
        <w:t>gsburg an deren</w:t>
      </w:r>
      <w:r w:rsidR="000C6416">
        <w:t xml:space="preserve"> </w:t>
      </w:r>
      <w:r w:rsidRPr="00554EF5">
        <w:t>Diözesanstelle abzuführen.</w:t>
      </w:r>
    </w:p>
    <w:p w14:paraId="4C3D50FD" w14:textId="77777777" w:rsidR="00EC4D96" w:rsidRPr="00554EF5" w:rsidRDefault="00EC4D96" w:rsidP="00733AE0">
      <w:pPr>
        <w:pStyle w:val="Listenabsatz"/>
        <w:numPr>
          <w:ilvl w:val="0"/>
          <w:numId w:val="14"/>
        </w:numPr>
      </w:pPr>
      <w:r w:rsidRPr="00554EF5">
        <w:t>Mitgliedsausweis:</w:t>
      </w:r>
    </w:p>
    <w:p w14:paraId="6758C7C2" w14:textId="77777777" w:rsidR="00EC4D96" w:rsidRPr="00554EF5" w:rsidRDefault="00EC4D96" w:rsidP="00733AE0">
      <w:pPr>
        <w:pStyle w:val="Listenabsatz"/>
        <w:numPr>
          <w:ilvl w:val="1"/>
          <w:numId w:val="14"/>
        </w:numPr>
      </w:pPr>
      <w:r w:rsidRPr="00554EF5">
        <w:t>Die KLJB-Mitglieder erhalten als Zeichen ihrer Mitgliedschaft den KLJB-Mitgliedsausweis.</w:t>
      </w:r>
    </w:p>
    <w:p w14:paraId="53F4531D" w14:textId="77777777" w:rsidR="00EC4D96" w:rsidRPr="00554EF5" w:rsidRDefault="00EC4D96" w:rsidP="00733AE0">
      <w:pPr>
        <w:pStyle w:val="Listenabsatz"/>
        <w:numPr>
          <w:ilvl w:val="1"/>
          <w:numId w:val="14"/>
        </w:numPr>
      </w:pPr>
      <w:r w:rsidRPr="00554EF5">
        <w:t>Der Mitgliedsausweis ist gültig, wenn er für das aktuelle Kalenderjahr eine entsprechend</w:t>
      </w:r>
      <w:r w:rsidR="000C6416">
        <w:t xml:space="preserve"> </w:t>
      </w:r>
      <w:r w:rsidRPr="00554EF5">
        <w:t>gekennzeichnete Marke enthält bzw. gezielt für dieses Kalenderjahr ausgestellt wurde.</w:t>
      </w:r>
    </w:p>
    <w:p w14:paraId="5F25601E" w14:textId="77777777" w:rsidR="00EC4D96" w:rsidRPr="00554EF5" w:rsidRDefault="00EC4D96" w:rsidP="00733AE0">
      <w:pPr>
        <w:pStyle w:val="Listenabsatz"/>
        <w:numPr>
          <w:ilvl w:val="1"/>
          <w:numId w:val="14"/>
        </w:numPr>
      </w:pPr>
      <w:r w:rsidRPr="00554EF5">
        <w:t>Übergangsweise ist der Mitgliedsausweis eines Kalenderjahres bis zum 31. Januar des folgenden</w:t>
      </w:r>
      <w:r w:rsidR="000C6416">
        <w:t xml:space="preserve"> </w:t>
      </w:r>
      <w:r w:rsidRPr="00554EF5">
        <w:t>Kalenderjahres gültig, sofern die Mitgliedschaft zum Ende des laufenden Kalenderjahres nicht</w:t>
      </w:r>
      <w:r w:rsidR="000C6416">
        <w:t xml:space="preserve"> </w:t>
      </w:r>
      <w:r w:rsidRPr="00554EF5">
        <w:t>erlischt.</w:t>
      </w:r>
    </w:p>
    <w:p w14:paraId="37E53DE9" w14:textId="77777777" w:rsidR="00554EF5" w:rsidRPr="00554EF5" w:rsidRDefault="00554EF5" w:rsidP="00554EF5"/>
    <w:p w14:paraId="7084D368" w14:textId="77777777" w:rsidR="00EC4D96" w:rsidRPr="00554EF5" w:rsidRDefault="00554EF5" w:rsidP="002B6222">
      <w:pPr>
        <w:pStyle w:val="berschrift2"/>
      </w:pPr>
      <w:bookmarkStart w:id="15" w:name="_Toc474581038"/>
      <w:r>
        <w:t>§</w:t>
      </w:r>
      <w:r w:rsidR="00EC4D96" w:rsidRPr="00554EF5">
        <w:t>11 Erlöschen der Mitgliedschaft</w:t>
      </w:r>
      <w:bookmarkEnd w:id="15"/>
    </w:p>
    <w:p w14:paraId="32AF2CBA" w14:textId="77777777" w:rsidR="00EC4D96" w:rsidRPr="00554EF5" w:rsidRDefault="00EC4D96" w:rsidP="00733AE0">
      <w:pPr>
        <w:pStyle w:val="Listenabsatz"/>
        <w:numPr>
          <w:ilvl w:val="0"/>
          <w:numId w:val="15"/>
        </w:numPr>
      </w:pPr>
      <w:r w:rsidRPr="00554EF5">
        <w:t>Die Mitgliedschaft in der Ortsgruppe endet</w:t>
      </w:r>
    </w:p>
    <w:p w14:paraId="05539D70" w14:textId="77777777" w:rsidR="00EC4D96" w:rsidRPr="00554EF5" w:rsidRDefault="00EC4D96" w:rsidP="00733AE0">
      <w:pPr>
        <w:pStyle w:val="Listenabsatz"/>
        <w:numPr>
          <w:ilvl w:val="1"/>
          <w:numId w:val="15"/>
        </w:numPr>
      </w:pPr>
      <w:r w:rsidRPr="00554EF5">
        <w:t>durch Tod des Mitglieds,</w:t>
      </w:r>
    </w:p>
    <w:p w14:paraId="73CB7833" w14:textId="77777777" w:rsidR="00EC4D96" w:rsidRPr="00554EF5" w:rsidRDefault="00EC4D96" w:rsidP="00733AE0">
      <w:pPr>
        <w:pStyle w:val="Listenabsatz"/>
        <w:numPr>
          <w:ilvl w:val="1"/>
          <w:numId w:val="15"/>
        </w:numPr>
      </w:pPr>
      <w:r w:rsidRPr="00554EF5">
        <w:t>durch freiwilligen Austritt,</w:t>
      </w:r>
    </w:p>
    <w:p w14:paraId="5FCF244D" w14:textId="77777777" w:rsidR="00EC4D96" w:rsidRPr="00554EF5" w:rsidRDefault="00EC4D96" w:rsidP="00733AE0">
      <w:pPr>
        <w:pStyle w:val="Listenabsatz"/>
        <w:numPr>
          <w:ilvl w:val="1"/>
          <w:numId w:val="15"/>
        </w:numPr>
      </w:pPr>
      <w:r w:rsidRPr="00554EF5">
        <w:t>durch Streichung von der Mitgliederliste,</w:t>
      </w:r>
    </w:p>
    <w:p w14:paraId="28B08DD8" w14:textId="77777777" w:rsidR="00EC4D96" w:rsidRPr="00554EF5" w:rsidRDefault="00EC4D96" w:rsidP="00733AE0">
      <w:pPr>
        <w:pStyle w:val="Listenabsatz"/>
        <w:numPr>
          <w:ilvl w:val="1"/>
          <w:numId w:val="15"/>
        </w:numPr>
      </w:pPr>
      <w:r w:rsidRPr="00554EF5">
        <w:t>durch Ausschluss,</w:t>
      </w:r>
    </w:p>
    <w:p w14:paraId="183E5237" w14:textId="77777777" w:rsidR="00EC4D96" w:rsidRPr="00554EF5" w:rsidRDefault="00EC4D96" w:rsidP="00733AE0">
      <w:pPr>
        <w:pStyle w:val="Listenabsatz"/>
        <w:numPr>
          <w:ilvl w:val="1"/>
          <w:numId w:val="15"/>
        </w:numPr>
      </w:pPr>
      <w:r w:rsidRPr="00554EF5">
        <w:t>durch Erlöschen der Mitgliedschaft in der KLJB in der Diözese Augsburg.</w:t>
      </w:r>
    </w:p>
    <w:p w14:paraId="29E4CB0B" w14:textId="77777777" w:rsidR="00EC4D96" w:rsidRPr="00554EF5" w:rsidRDefault="00EC4D96" w:rsidP="00733AE0">
      <w:pPr>
        <w:pStyle w:val="Listenabsatz"/>
        <w:numPr>
          <w:ilvl w:val="0"/>
          <w:numId w:val="15"/>
        </w:numPr>
      </w:pPr>
      <w:r w:rsidRPr="00554EF5">
        <w:t>Der freiwillige Austritt erfolgt durch eine schriftliche Erklärung gegenüber dem Vorstand. Dieser</w:t>
      </w:r>
      <w:r w:rsidR="000C6416">
        <w:t xml:space="preserve"> </w:t>
      </w:r>
      <w:r w:rsidRPr="00554EF5">
        <w:t>meldet den Austritt schriftlich dem Vorstand der KLJB in der Diözese Augsburg. Telekommunikative</w:t>
      </w:r>
      <w:r w:rsidR="000C6416">
        <w:t xml:space="preserve"> </w:t>
      </w:r>
      <w:r w:rsidRPr="00554EF5">
        <w:t>Übermittlung, insbesondere die Textform (E-Mail, Fax, etc.), ist nicht ausreichend. Der Austritt ist nur</w:t>
      </w:r>
      <w:r w:rsidR="000C6416">
        <w:t xml:space="preserve"> </w:t>
      </w:r>
      <w:r w:rsidRPr="00554EF5">
        <w:t>zum Schluss eines Kalenderjahres unter Einhaltung einer Kündigungsfrist von zwei Monaten</w:t>
      </w:r>
      <w:r w:rsidR="000C6416">
        <w:t xml:space="preserve"> </w:t>
      </w:r>
      <w:r w:rsidRPr="00554EF5">
        <w:t>zulässig.</w:t>
      </w:r>
    </w:p>
    <w:p w14:paraId="494E2E47" w14:textId="77777777" w:rsidR="00EC4D96" w:rsidRPr="00554EF5" w:rsidRDefault="00EC4D96" w:rsidP="00733AE0">
      <w:pPr>
        <w:pStyle w:val="Listenabsatz"/>
        <w:numPr>
          <w:ilvl w:val="0"/>
          <w:numId w:val="15"/>
        </w:numPr>
      </w:pPr>
      <w:r w:rsidRPr="00554EF5">
        <w:t>Ein Mitglied kann durch Beschluss des Vorstandes von der Mitgliederliste gestrichen werden, wenn</w:t>
      </w:r>
      <w:r w:rsidR="000C6416">
        <w:t xml:space="preserve"> </w:t>
      </w:r>
      <w:r w:rsidRPr="00554EF5">
        <w:t>es trotz zweimaliger Mahnung mit der Zahlung des Beitrages im Rückstand ist. Die Streichung darf</w:t>
      </w:r>
      <w:r w:rsidR="000C6416">
        <w:t xml:space="preserve"> </w:t>
      </w:r>
      <w:r w:rsidRPr="00554EF5">
        <w:t>erst beschlossen werden, nachdem seit der Absendung des zweiten Mahnschreibens drei Monate</w:t>
      </w:r>
      <w:r w:rsidR="000C6416">
        <w:t xml:space="preserve"> </w:t>
      </w:r>
      <w:r w:rsidRPr="00554EF5">
        <w:t>verstrichen und die Beitragsschulden nicht beglichen sind. Die Streichung ist dem Mitglied</w:t>
      </w:r>
      <w:r w:rsidR="000C6416">
        <w:t xml:space="preserve"> </w:t>
      </w:r>
      <w:r w:rsidRPr="00554EF5">
        <w:t>mitzuteilen.</w:t>
      </w:r>
    </w:p>
    <w:p w14:paraId="575225FE" w14:textId="77777777" w:rsidR="00EC4D96" w:rsidRPr="00554EF5" w:rsidRDefault="00EC4D96" w:rsidP="00733AE0">
      <w:pPr>
        <w:pStyle w:val="Listenabsatz"/>
        <w:numPr>
          <w:ilvl w:val="0"/>
          <w:numId w:val="15"/>
        </w:numPr>
      </w:pPr>
      <w:r w:rsidRPr="00554EF5">
        <w:t>Ein Mitglied kann, wenn es gegen die Verbandsinteressen gröblich verstoßen hat, durch Beschluss</w:t>
      </w:r>
      <w:r w:rsidR="000C6416">
        <w:t xml:space="preserve"> </w:t>
      </w:r>
      <w:r w:rsidRPr="00554EF5">
        <w:t>der Mitgliederversammlung aus dem Verein ausgeschlossen werden. Für einen das Mitglied</w:t>
      </w:r>
      <w:r w:rsidR="000C6416">
        <w:t xml:space="preserve"> </w:t>
      </w:r>
      <w:r w:rsidRPr="00554EF5">
        <w:t>ausschließenden Beschluss ist eine Mehrheit von zwei Drittel aller abgegebenen gültigen Stimmen</w:t>
      </w:r>
      <w:r w:rsidR="000C6416">
        <w:t xml:space="preserve"> </w:t>
      </w:r>
      <w:r w:rsidRPr="00554EF5">
        <w:t>notwendig. Die Abstimmung erfolgt geheim.</w:t>
      </w:r>
    </w:p>
    <w:p w14:paraId="05887711" w14:textId="77777777" w:rsidR="00554EF5" w:rsidRPr="00554EF5" w:rsidRDefault="00554EF5" w:rsidP="00554EF5"/>
    <w:p w14:paraId="5F4C68F8" w14:textId="77777777" w:rsidR="00554EF5" w:rsidRDefault="00554EF5">
      <w:pPr>
        <w:spacing w:after="200"/>
        <w:jc w:val="left"/>
      </w:pPr>
      <w:r>
        <w:br w:type="page"/>
      </w:r>
    </w:p>
    <w:p w14:paraId="1163C8DD" w14:textId="77777777" w:rsidR="00EC4D96" w:rsidRPr="00554EF5" w:rsidRDefault="00EC4D96" w:rsidP="002B6222">
      <w:pPr>
        <w:pStyle w:val="berschrift1"/>
      </w:pPr>
      <w:bookmarkStart w:id="16" w:name="_Toc474581039"/>
      <w:r w:rsidRPr="00554EF5">
        <w:t>Abschnitt 5: Organe</w:t>
      </w:r>
      <w:bookmarkEnd w:id="16"/>
    </w:p>
    <w:p w14:paraId="3C1D86CD" w14:textId="77777777" w:rsidR="00EC4D96" w:rsidRPr="00554EF5" w:rsidRDefault="00554EF5" w:rsidP="002B6222">
      <w:pPr>
        <w:pStyle w:val="berschrift2"/>
      </w:pPr>
      <w:bookmarkStart w:id="17" w:name="_Toc474581040"/>
      <w:r>
        <w:t>§</w:t>
      </w:r>
      <w:r w:rsidR="00EC4D96" w:rsidRPr="00554EF5">
        <w:t>12 Organe</w:t>
      </w:r>
      <w:bookmarkEnd w:id="17"/>
    </w:p>
    <w:p w14:paraId="53C92902" w14:textId="77777777" w:rsidR="00EC4D96" w:rsidRPr="00554EF5" w:rsidRDefault="00EC4D96" w:rsidP="00554EF5">
      <w:r w:rsidRPr="00554EF5">
        <w:t>Organe der Ortsgruppe sind</w:t>
      </w:r>
    </w:p>
    <w:p w14:paraId="673716F4" w14:textId="77777777" w:rsidR="00EC4D96" w:rsidRPr="00554EF5" w:rsidRDefault="00EC4D96" w:rsidP="00733AE0">
      <w:pPr>
        <w:pStyle w:val="Listenabsatz"/>
        <w:numPr>
          <w:ilvl w:val="0"/>
          <w:numId w:val="16"/>
        </w:numPr>
      </w:pPr>
      <w:r w:rsidRPr="00554EF5">
        <w:t>Vollversammlung (Mitgliederversammlung)</w:t>
      </w:r>
    </w:p>
    <w:p w14:paraId="477877B1" w14:textId="443C8B60" w:rsidR="00EC4D96" w:rsidRDefault="00EC4D96" w:rsidP="00733AE0">
      <w:pPr>
        <w:pStyle w:val="Listenabsatz"/>
        <w:numPr>
          <w:ilvl w:val="0"/>
          <w:numId w:val="16"/>
        </w:numPr>
      </w:pPr>
      <w:r w:rsidRPr="00554EF5">
        <w:t>Vorstand.</w:t>
      </w:r>
    </w:p>
    <w:p w14:paraId="61BBCB4C" w14:textId="77777777" w:rsidR="00A04E18" w:rsidRPr="00554EF5" w:rsidRDefault="00A04E18" w:rsidP="00A04E18"/>
    <w:p w14:paraId="73948E19" w14:textId="77777777" w:rsidR="00EC4D96" w:rsidRPr="000C6416" w:rsidRDefault="00EC4D96" w:rsidP="00554EF5">
      <w:pPr>
        <w:rPr>
          <w:b/>
        </w:rPr>
      </w:pPr>
      <w:r w:rsidRPr="000C6416">
        <w:rPr>
          <w:b/>
        </w:rPr>
        <w:t>Vollversammlung</w:t>
      </w:r>
    </w:p>
    <w:p w14:paraId="251C5C41" w14:textId="77777777" w:rsidR="00EC4D96" w:rsidRPr="00554EF5" w:rsidRDefault="00EC4D96" w:rsidP="00554EF5">
      <w:r w:rsidRPr="00554EF5">
        <w:t>Ihr gehören an:</w:t>
      </w:r>
    </w:p>
    <w:p w14:paraId="4C0BF72A" w14:textId="77777777" w:rsidR="00EC4D96" w:rsidRPr="00554EF5" w:rsidRDefault="00554EF5" w:rsidP="00733AE0">
      <w:pPr>
        <w:pStyle w:val="Listenabsatz"/>
        <w:numPr>
          <w:ilvl w:val="0"/>
          <w:numId w:val="17"/>
        </w:numPr>
      </w:pPr>
      <w:r w:rsidRPr="00554EF5">
        <w:t>als stimmberechtigte Mitglieder</w:t>
      </w:r>
    </w:p>
    <w:p w14:paraId="0215E007" w14:textId="77777777" w:rsidR="00EC4D96" w:rsidRPr="00554EF5" w:rsidRDefault="00EC4D96" w:rsidP="00733AE0">
      <w:pPr>
        <w:pStyle w:val="Listenabsatz"/>
        <w:numPr>
          <w:ilvl w:val="1"/>
          <w:numId w:val="17"/>
        </w:numPr>
      </w:pPr>
      <w:r w:rsidRPr="00554EF5">
        <w:t>die Mitglieder der Ortsgruppe</w:t>
      </w:r>
    </w:p>
    <w:p w14:paraId="1C4010E3" w14:textId="77777777" w:rsidR="00EC4D96" w:rsidRPr="00554EF5" w:rsidRDefault="00EC4D96" w:rsidP="00733AE0">
      <w:pPr>
        <w:pStyle w:val="Listenabsatz"/>
        <w:numPr>
          <w:ilvl w:val="0"/>
          <w:numId w:val="17"/>
        </w:numPr>
      </w:pPr>
      <w:r w:rsidRPr="00554EF5">
        <w:t>als beratende Mitglieder</w:t>
      </w:r>
    </w:p>
    <w:p w14:paraId="60D48B9D" w14:textId="77777777" w:rsidR="00EC4D96" w:rsidRPr="00554EF5" w:rsidRDefault="00EC4D96" w:rsidP="00733AE0">
      <w:pPr>
        <w:pStyle w:val="Listenabsatz"/>
        <w:numPr>
          <w:ilvl w:val="1"/>
          <w:numId w:val="17"/>
        </w:numPr>
      </w:pPr>
      <w:r w:rsidRPr="00554EF5">
        <w:t>ein/e Vertreter/in des gewählten Kreis-/Dekanatsvorstandes,</w:t>
      </w:r>
    </w:p>
    <w:p w14:paraId="54FCEAE3" w14:textId="77777777" w:rsidR="00EC4D96" w:rsidRPr="00554EF5" w:rsidRDefault="00EC4D96" w:rsidP="00733AE0">
      <w:pPr>
        <w:pStyle w:val="Listenabsatz"/>
        <w:numPr>
          <w:ilvl w:val="1"/>
          <w:numId w:val="17"/>
        </w:numPr>
      </w:pPr>
      <w:r w:rsidRPr="00554EF5">
        <w:t>ein Mitglied des Sachausschusses Jugend im Pfarrgemeinderat bzw. der/die Jugendvertreter/in</w:t>
      </w:r>
      <w:r w:rsidR="000C6416">
        <w:t xml:space="preserve"> </w:t>
      </w:r>
      <w:r w:rsidRPr="00554EF5">
        <w:t>im Pfarrgemeinderat,</w:t>
      </w:r>
    </w:p>
    <w:p w14:paraId="05CBF30A" w14:textId="77777777" w:rsidR="00EC4D96" w:rsidRPr="00554EF5" w:rsidRDefault="00EC4D96" w:rsidP="00733AE0">
      <w:pPr>
        <w:pStyle w:val="Listenabsatz"/>
        <w:numPr>
          <w:ilvl w:val="1"/>
          <w:numId w:val="17"/>
        </w:numPr>
      </w:pPr>
      <w:r w:rsidRPr="00554EF5">
        <w:t>die geistliche Begleiterin/der geistliche Begleiter.</w:t>
      </w:r>
    </w:p>
    <w:p w14:paraId="7C3781AC" w14:textId="77777777" w:rsidR="00EC4D96" w:rsidRPr="00554EF5" w:rsidRDefault="00EC4D96" w:rsidP="00733AE0">
      <w:pPr>
        <w:pStyle w:val="Listenabsatz"/>
        <w:numPr>
          <w:ilvl w:val="0"/>
          <w:numId w:val="17"/>
        </w:numPr>
      </w:pPr>
      <w:r w:rsidRPr="00554EF5">
        <w:t>Beratende Mitglieder haben das Recht, an Vollversammlungen teilzunehmen und Rederecht.</w:t>
      </w:r>
    </w:p>
    <w:p w14:paraId="7876A8C7" w14:textId="77777777" w:rsidR="00EC4D96" w:rsidRPr="00554EF5" w:rsidRDefault="00EC4D96" w:rsidP="00733AE0">
      <w:pPr>
        <w:pStyle w:val="Listenabsatz"/>
        <w:numPr>
          <w:ilvl w:val="0"/>
          <w:numId w:val="17"/>
        </w:numPr>
      </w:pPr>
      <w:r w:rsidRPr="00554EF5">
        <w:t>Die Vollversammlung ist das oberste beschlussfassende Gremium der Ortsgruppe. Sie bestimmt das</w:t>
      </w:r>
      <w:r w:rsidR="000C6416">
        <w:t xml:space="preserve"> </w:t>
      </w:r>
      <w:r w:rsidRPr="00554EF5">
        <w:t>Programm der Ortsgruppe. Die Vollversammlung wird vom Vorstand einberufen und muss</w:t>
      </w:r>
      <w:r w:rsidR="000C6416">
        <w:t xml:space="preserve"> </w:t>
      </w:r>
      <w:r w:rsidRPr="00554EF5">
        <w:t>mindestens einmal im Jahr abgehalten werden. Die Einberufung der Mitgliederversammlung erfolgt</w:t>
      </w:r>
      <w:r w:rsidR="000C6416">
        <w:t xml:space="preserve"> </w:t>
      </w:r>
      <w:r w:rsidRPr="00554EF5">
        <w:t>schriftlich oder per E-Mail unter Wahrung einer Einladungsfrist von mindestens drei Wochen bei</w:t>
      </w:r>
      <w:r w:rsidR="000C6416">
        <w:t xml:space="preserve"> </w:t>
      </w:r>
      <w:r w:rsidRPr="00554EF5">
        <w:t>gleichzeitiger Bekanntgabe der Tagesordnung.</w:t>
      </w:r>
    </w:p>
    <w:p w14:paraId="34DA6B09" w14:textId="77777777" w:rsidR="000B2BB7" w:rsidRDefault="00EC4D96" w:rsidP="00BD0D26">
      <w:pPr>
        <w:pStyle w:val="Listenabsatz"/>
        <w:numPr>
          <w:ilvl w:val="0"/>
          <w:numId w:val="17"/>
        </w:numPr>
      </w:pPr>
      <w:r w:rsidRPr="00554EF5">
        <w:t>Die Beschlüsse der Mitgliederversammlung werden in einem Protokoll niedergelegt. Der</w:t>
      </w:r>
      <w:r w:rsidR="000C6416">
        <w:t xml:space="preserve"> </w:t>
      </w:r>
      <w:r w:rsidRPr="00554EF5">
        <w:t>Protokollführer wird vom Versammlungsleiter bestimmt. Der Versammlungsleiter und der</w:t>
      </w:r>
      <w:r w:rsidR="000C6416">
        <w:t xml:space="preserve"> </w:t>
      </w:r>
      <w:r w:rsidRPr="00554EF5">
        <w:t>Protokollführer unterzeichnen die Protokolle der Mitgliederversammlung.</w:t>
      </w:r>
    </w:p>
    <w:p w14:paraId="290E36BB" w14:textId="77777777" w:rsidR="000B2BB7" w:rsidRDefault="000B2BB7" w:rsidP="000B2BB7"/>
    <w:p w14:paraId="5CDB0292" w14:textId="7950BA76" w:rsidR="00EC4D96" w:rsidRPr="00554EF5" w:rsidRDefault="00EC4D96" w:rsidP="000B2BB7">
      <w:r w:rsidRPr="00554EF5">
        <w:t>Zu den Aufgaben der Vollversammlung gehören insbesondere:</w:t>
      </w:r>
    </w:p>
    <w:p w14:paraId="58FE85A9" w14:textId="2587B9AF" w:rsidR="00EC4D96" w:rsidRPr="00554EF5" w:rsidRDefault="00EC4D96" w:rsidP="00A13334">
      <w:pPr>
        <w:pStyle w:val="Listenabsatz"/>
        <w:numPr>
          <w:ilvl w:val="0"/>
          <w:numId w:val="22"/>
        </w:numPr>
      </w:pPr>
      <w:r w:rsidRPr="00554EF5">
        <w:t>Wahl des Vorstandes</w:t>
      </w:r>
    </w:p>
    <w:p w14:paraId="375A9071" w14:textId="0E44BAE5" w:rsidR="00EC4D96" w:rsidRPr="00554EF5" w:rsidRDefault="00EC4D96" w:rsidP="00A13334">
      <w:pPr>
        <w:pStyle w:val="Listenabsatz"/>
        <w:numPr>
          <w:ilvl w:val="0"/>
          <w:numId w:val="22"/>
        </w:numPr>
      </w:pPr>
      <w:r w:rsidRPr="00554EF5">
        <w:t>Entgegennahme des Tätigkeitsberichts und des Finanzberichts des Vorstandes</w:t>
      </w:r>
    </w:p>
    <w:p w14:paraId="2864160B" w14:textId="2561E984" w:rsidR="00EC4D96" w:rsidRPr="00554EF5" w:rsidRDefault="00EC4D96" w:rsidP="00A13334">
      <w:pPr>
        <w:pStyle w:val="Listenabsatz"/>
        <w:numPr>
          <w:ilvl w:val="0"/>
          <w:numId w:val="22"/>
        </w:numPr>
      </w:pPr>
      <w:r w:rsidRPr="00554EF5">
        <w:t>Entlastung des Vorstandes</w:t>
      </w:r>
    </w:p>
    <w:p w14:paraId="22AE796B" w14:textId="396D19AF" w:rsidR="00EC4D96" w:rsidRPr="00554EF5" w:rsidRDefault="00EC4D96" w:rsidP="00A13334">
      <w:pPr>
        <w:pStyle w:val="Listenabsatz"/>
        <w:numPr>
          <w:ilvl w:val="0"/>
          <w:numId w:val="22"/>
        </w:numPr>
      </w:pPr>
      <w:r w:rsidRPr="00554EF5">
        <w:t>Satzungsänderungen</w:t>
      </w:r>
    </w:p>
    <w:p w14:paraId="1A74B40C" w14:textId="292FD089" w:rsidR="00EC4D96" w:rsidRPr="00554EF5" w:rsidRDefault="00EC4D96" w:rsidP="00A13334">
      <w:pPr>
        <w:pStyle w:val="Listenabsatz"/>
        <w:numPr>
          <w:ilvl w:val="0"/>
          <w:numId w:val="22"/>
        </w:numPr>
      </w:pPr>
      <w:r w:rsidRPr="00554EF5">
        <w:t>Wahl der Vertreter der Ortsgruppe in den Kreisen/Dekanaten</w:t>
      </w:r>
    </w:p>
    <w:p w14:paraId="0A2BF05A" w14:textId="08866D4B" w:rsidR="00EC4D96" w:rsidRDefault="00EC4D96" w:rsidP="00554EF5">
      <w:r w:rsidRPr="00554EF5">
        <w:t>Eine außerordentliche Mitgliederversammlung ist einzuberufen, wenn mindestens 10 % der Mitglieder</w:t>
      </w:r>
      <w:r w:rsidR="000C6416">
        <w:t xml:space="preserve"> </w:t>
      </w:r>
      <w:r w:rsidRPr="00554EF5">
        <w:t>dies unter Angabe von Zweck und Gründen schriftlich verlangen.</w:t>
      </w:r>
    </w:p>
    <w:p w14:paraId="182825B3" w14:textId="6C53EE16" w:rsidR="00A04E18" w:rsidRPr="00554EF5" w:rsidRDefault="00A04E18" w:rsidP="00554EF5"/>
    <w:p w14:paraId="52B064D1" w14:textId="77777777" w:rsidR="00EC4D96" w:rsidRPr="000C6416" w:rsidRDefault="00EC4D96" w:rsidP="00554EF5">
      <w:pPr>
        <w:rPr>
          <w:b/>
        </w:rPr>
      </w:pPr>
      <w:r w:rsidRPr="000C6416">
        <w:rPr>
          <w:b/>
        </w:rPr>
        <w:t>Vorstand</w:t>
      </w:r>
    </w:p>
    <w:p w14:paraId="541881A3" w14:textId="77777777" w:rsidR="00EC4D96" w:rsidRPr="00554EF5" w:rsidRDefault="00EC4D96" w:rsidP="00733AE0">
      <w:pPr>
        <w:pStyle w:val="Listenabsatz"/>
        <w:numPr>
          <w:ilvl w:val="0"/>
          <w:numId w:val="18"/>
        </w:numPr>
      </w:pPr>
      <w:r w:rsidRPr="00554EF5">
        <w:t>Dem Vorstand gehören mindestens drei, höchstens jedoch acht Ortsgruppenmitglieder an. Personen,</w:t>
      </w:r>
      <w:r w:rsidR="000C6416">
        <w:t xml:space="preserve"> </w:t>
      </w:r>
      <w:r w:rsidRPr="00554EF5">
        <w:t>die nicht Mitglied der Ortsgruppe sind, können nicht zum Vorstand gewählt werden.</w:t>
      </w:r>
    </w:p>
    <w:p w14:paraId="4B3230A4" w14:textId="77777777" w:rsidR="00EC4D96" w:rsidRPr="00554EF5" w:rsidRDefault="00EC4D96" w:rsidP="00733AE0">
      <w:pPr>
        <w:pStyle w:val="Listenabsatz"/>
        <w:numPr>
          <w:ilvl w:val="0"/>
          <w:numId w:val="18"/>
        </w:numPr>
      </w:pPr>
      <w:r w:rsidRPr="00554EF5">
        <w:t>Mindestens ein Mitglied des Vorstands muss volljährig sein.</w:t>
      </w:r>
    </w:p>
    <w:p w14:paraId="5F80E908" w14:textId="77777777" w:rsidR="00EC4D96" w:rsidRPr="00554EF5" w:rsidRDefault="00EC4D96" w:rsidP="00733AE0">
      <w:pPr>
        <w:pStyle w:val="Listenabsatz"/>
        <w:numPr>
          <w:ilvl w:val="0"/>
          <w:numId w:val="18"/>
        </w:numPr>
      </w:pPr>
      <w:r w:rsidRPr="00554EF5">
        <w:t>Bei Minderjährigen ist eine schriftliche Einverständniserklärung der Erziehungsberechtigten zur</w:t>
      </w:r>
      <w:r w:rsidR="000C6416">
        <w:t xml:space="preserve"> </w:t>
      </w:r>
      <w:r w:rsidRPr="00554EF5">
        <w:t>Übernahme des Vorstandsamtes zwingend.</w:t>
      </w:r>
    </w:p>
    <w:p w14:paraId="6F78AF7F" w14:textId="77777777" w:rsidR="00EC4D96" w:rsidRPr="00554EF5" w:rsidRDefault="00EC4D96" w:rsidP="00733AE0">
      <w:pPr>
        <w:pStyle w:val="Listenabsatz"/>
        <w:numPr>
          <w:ilvl w:val="0"/>
          <w:numId w:val="18"/>
        </w:numPr>
      </w:pPr>
      <w:r w:rsidRPr="00554EF5">
        <w:t>Der Vorstand legt seine Aufgabenverteilung in einem Geschäftsverteilungsplan fest. Er ist</w:t>
      </w:r>
      <w:r w:rsidR="000C6416">
        <w:t xml:space="preserve"> </w:t>
      </w:r>
      <w:r w:rsidRPr="00554EF5">
        <w:t>verantwortlich für die Umsetzung des Programms der Ortsgruppe und führt die Geschäfte.</w:t>
      </w:r>
    </w:p>
    <w:p w14:paraId="03F181F1" w14:textId="77777777" w:rsidR="00EC4D96" w:rsidRPr="00554EF5" w:rsidRDefault="00EC4D96" w:rsidP="00733AE0">
      <w:pPr>
        <w:pStyle w:val="Listenabsatz"/>
        <w:numPr>
          <w:ilvl w:val="0"/>
          <w:numId w:val="18"/>
        </w:numPr>
      </w:pPr>
      <w:r w:rsidRPr="00554EF5">
        <w:t>Der Vorstand soll möglichst auf allen Ebenen paritätisch (Mann – Frau in gleicher Anzahl) besetzt</w:t>
      </w:r>
      <w:r w:rsidR="000C6416">
        <w:t xml:space="preserve"> </w:t>
      </w:r>
      <w:r w:rsidRPr="00554EF5">
        <w:t>werden. Seine Mitglieder arbeiten gleichberechtigt in einem Team, d. h., dass alle Team-Mitglieder</w:t>
      </w:r>
      <w:r w:rsidR="000C6416">
        <w:t xml:space="preserve"> </w:t>
      </w:r>
      <w:r w:rsidRPr="00554EF5">
        <w:t>für die gesamten Leitungsaufgaben gemeinsam Verantwortung tragen.</w:t>
      </w:r>
    </w:p>
    <w:p w14:paraId="6312B61E" w14:textId="165AD595" w:rsidR="00EC4D96" w:rsidRPr="00554EF5" w:rsidRDefault="00EC4D96" w:rsidP="00733AE0">
      <w:pPr>
        <w:pStyle w:val="Listenabsatz"/>
        <w:numPr>
          <w:ilvl w:val="0"/>
          <w:numId w:val="18"/>
        </w:numPr>
      </w:pPr>
      <w:r w:rsidRPr="00554EF5">
        <w:t>Die Ortsgruppe wird gerichtl</w:t>
      </w:r>
      <w:r w:rsidR="00A13334">
        <w:t>ich und außergerichtlich gem. §</w:t>
      </w:r>
      <w:r w:rsidRPr="00554EF5">
        <w:t>26 BGB durch zwei Mitglieder des</w:t>
      </w:r>
      <w:r w:rsidR="000C6416">
        <w:t xml:space="preserve"> </w:t>
      </w:r>
      <w:r w:rsidR="00554EF5" w:rsidRPr="00554EF5">
        <w:t>Vorstandes gemeinsam vertreten.</w:t>
      </w:r>
    </w:p>
    <w:p w14:paraId="5FE1863F" w14:textId="77777777" w:rsidR="00EC4D96" w:rsidRPr="00554EF5" w:rsidRDefault="00EC4D96" w:rsidP="00733AE0">
      <w:pPr>
        <w:pStyle w:val="Listenabsatz"/>
        <w:numPr>
          <w:ilvl w:val="0"/>
          <w:numId w:val="18"/>
        </w:numPr>
      </w:pPr>
      <w:r w:rsidRPr="00554EF5">
        <w:t>Die Vollversammlung wird vom Vorstand einberufen.</w:t>
      </w:r>
    </w:p>
    <w:p w14:paraId="69E8078F" w14:textId="77777777" w:rsidR="00EC4D96" w:rsidRPr="00554EF5" w:rsidRDefault="00EC4D96" w:rsidP="00733AE0">
      <w:pPr>
        <w:pStyle w:val="Listenabsatz"/>
        <w:numPr>
          <w:ilvl w:val="0"/>
          <w:numId w:val="18"/>
        </w:numPr>
      </w:pPr>
      <w:r w:rsidRPr="00554EF5">
        <w:t>Der Vorstand wird von der Mitgliederversammlung für eine Amtszeit von zwei Jahren gewählt. Er</w:t>
      </w:r>
      <w:r w:rsidR="000C6416">
        <w:t xml:space="preserve"> </w:t>
      </w:r>
      <w:r w:rsidRPr="00554EF5">
        <w:t>bleibt bis zur Neuwahl des Vorstandes im Amt. Die zu besetzenden Ämter werden spätestens drei</w:t>
      </w:r>
      <w:r w:rsidR="000C6416">
        <w:t xml:space="preserve"> </w:t>
      </w:r>
      <w:r w:rsidRPr="00554EF5">
        <w:t>Wochen vor Beginn der Vollversammlung, auf der die Wahl stattfinden soll, vom Vorstand</w:t>
      </w:r>
      <w:r w:rsidR="000C6416">
        <w:t xml:space="preserve"> </w:t>
      </w:r>
      <w:r w:rsidRPr="00554EF5">
        <w:t>ausgeschrieben. Jedes Mitglied der Ortsgruppe kann bis zum Tag der Vollversammlung</w:t>
      </w:r>
      <w:r w:rsidR="000C6416">
        <w:t xml:space="preserve"> </w:t>
      </w:r>
      <w:r w:rsidRPr="00554EF5">
        <w:t>Wahlvorschläge beim Vorstand einreichen. Wählbar ist jedes Mitglied der Ortsgruppe, das das 16.</w:t>
      </w:r>
      <w:r w:rsidR="000C6416">
        <w:t xml:space="preserve"> </w:t>
      </w:r>
      <w:r w:rsidRPr="00554EF5">
        <w:t>Lebensjahr vollendet hat.</w:t>
      </w:r>
    </w:p>
    <w:p w14:paraId="0576EFA4" w14:textId="77777777" w:rsidR="00EC4D96" w:rsidRPr="00554EF5" w:rsidRDefault="00EC4D96" w:rsidP="00733AE0">
      <w:pPr>
        <w:pStyle w:val="Listenabsatz"/>
        <w:numPr>
          <w:ilvl w:val="0"/>
          <w:numId w:val="18"/>
        </w:numPr>
      </w:pPr>
      <w:r w:rsidRPr="00554EF5">
        <w:t>Jedes Vorstandsmitglied ist einzeln zu wählen. Gewählt ist, wer die Mehrheit der abgegebenen</w:t>
      </w:r>
      <w:r w:rsidR="000C6416">
        <w:t xml:space="preserve"> </w:t>
      </w:r>
      <w:r w:rsidRPr="00554EF5">
        <w:t>gültigen Stimmen auf sich vereint. Scheidet ein Mitglied des Vorstandes während der Amtsperiode</w:t>
      </w:r>
      <w:r w:rsidR="000C6416">
        <w:t xml:space="preserve"> </w:t>
      </w:r>
      <w:r w:rsidRPr="00554EF5">
        <w:t>aus, so wählt der Vorstand ein Ersatzmitglied für die restliche Amtsdauer des Ausscheidenden.</w:t>
      </w:r>
    </w:p>
    <w:p w14:paraId="3ED40F44" w14:textId="1434B9A7" w:rsidR="00EC4D96" w:rsidRPr="00554EF5" w:rsidRDefault="00EC4D96" w:rsidP="00733AE0">
      <w:pPr>
        <w:pStyle w:val="Listenabsatz"/>
        <w:numPr>
          <w:ilvl w:val="0"/>
          <w:numId w:val="18"/>
        </w:numPr>
      </w:pPr>
      <w:r w:rsidRPr="00554EF5">
        <w:t>Der Vorstand wird grundsätzlich ehrenamtlich tätig. Dies schließt jedoch nicht aus, dass dem</w:t>
      </w:r>
      <w:r w:rsidR="000C6416">
        <w:t xml:space="preserve"> </w:t>
      </w:r>
      <w:r w:rsidRPr="00554EF5">
        <w:t>Vorstand eine Vergütung ausbezahlt wird, die neben den Auslagen und dem allgemeinen Aufwand</w:t>
      </w:r>
      <w:r w:rsidR="000C6416">
        <w:t xml:space="preserve"> </w:t>
      </w:r>
      <w:r w:rsidRPr="00554EF5">
        <w:t>für seine Vorstandstätigkeit auch den Zeit- und Arbeitsaufwand des Vorstandes mit abdeckt. Die</w:t>
      </w:r>
      <w:r w:rsidR="000C6416">
        <w:t xml:space="preserve"> </w:t>
      </w:r>
      <w:r w:rsidRPr="00554EF5">
        <w:t>Höhe der von der Mitgliederversammlung zu beschließenden Vergütung darf diejenigen Beträge, die</w:t>
      </w:r>
      <w:r w:rsidR="000C6416">
        <w:t xml:space="preserve"> </w:t>
      </w:r>
      <w:r w:rsidR="00A13334">
        <w:t xml:space="preserve">nach </w:t>
      </w:r>
      <w:r w:rsidR="00A13334">
        <w:br/>
        <w:t>§3 Nr. 26</w:t>
      </w:r>
      <w:r w:rsidRPr="00554EF5">
        <w:t>a EStG (Ehrenamtspauschale) steuerfrei sind, nicht überschreiten.</w:t>
      </w:r>
    </w:p>
    <w:p w14:paraId="685A6F61" w14:textId="77777777" w:rsidR="00EC4D96" w:rsidRPr="00554EF5" w:rsidRDefault="00EC4D96" w:rsidP="00733AE0">
      <w:pPr>
        <w:pStyle w:val="Listenabsatz"/>
        <w:numPr>
          <w:ilvl w:val="0"/>
          <w:numId w:val="18"/>
        </w:numPr>
      </w:pPr>
      <w:r w:rsidRPr="00554EF5">
        <w:t>Dem Vorstand obliegt die Leitung der Ortsgruppe, die Ausführung der Beschlüsse der</w:t>
      </w:r>
      <w:r w:rsidR="000C6416">
        <w:t xml:space="preserve"> </w:t>
      </w:r>
      <w:r w:rsidRPr="00554EF5">
        <w:t>Mitgliederversammlung und die Verwaltung des Ortsgruppenvermögens.</w:t>
      </w:r>
    </w:p>
    <w:p w14:paraId="706FC79C" w14:textId="77777777" w:rsidR="00EC4D96" w:rsidRPr="00554EF5" w:rsidRDefault="00EC4D96" w:rsidP="00733AE0">
      <w:pPr>
        <w:pStyle w:val="Listenabsatz"/>
        <w:numPr>
          <w:ilvl w:val="0"/>
          <w:numId w:val="18"/>
        </w:numPr>
      </w:pPr>
      <w:r w:rsidRPr="00554EF5">
        <w:t>Jedes Vorstandsmitglied kann bei Bedarf unter Angabe der Tagesordnung eine Vorstandssitzung</w:t>
      </w:r>
      <w:r w:rsidR="000C6416">
        <w:t xml:space="preserve"> </w:t>
      </w:r>
      <w:r w:rsidRPr="00554EF5">
        <w:t>einberufen. Über die Vorstandssitzung ist ein Protokoll anzufertigen und vom Vorstand zu</w:t>
      </w:r>
      <w:r w:rsidR="000C6416">
        <w:t xml:space="preserve"> </w:t>
      </w:r>
      <w:r w:rsidRPr="00554EF5">
        <w:t>unterschreiben.</w:t>
      </w:r>
    </w:p>
    <w:p w14:paraId="0B4990AE" w14:textId="77777777" w:rsidR="00554EF5" w:rsidRPr="00554EF5" w:rsidRDefault="00554EF5" w:rsidP="00554EF5"/>
    <w:p w14:paraId="204010FF" w14:textId="55DC1B29" w:rsidR="00EC4D96" w:rsidRPr="00554EF5" w:rsidRDefault="00554EF5" w:rsidP="002B6222">
      <w:pPr>
        <w:pStyle w:val="berschrift2"/>
      </w:pPr>
      <w:bookmarkStart w:id="18" w:name="_Toc474581041"/>
      <w:r>
        <w:t>§</w:t>
      </w:r>
      <w:r w:rsidR="00EC4D96" w:rsidRPr="00554EF5">
        <w:t xml:space="preserve">13 Vertretungsmacht des Vorstands </w:t>
      </w:r>
      <w:r w:rsidR="00A04E18">
        <w:t xml:space="preserve">und Ausschluss der persönlichen </w:t>
      </w:r>
      <w:r w:rsidR="00EC4D96" w:rsidRPr="00554EF5">
        <w:t>Haftung der</w:t>
      </w:r>
      <w:r w:rsidR="002B6222">
        <w:t xml:space="preserve"> </w:t>
      </w:r>
      <w:r w:rsidR="00EC4D96" w:rsidRPr="00554EF5">
        <w:t>Ortsgruppenmitglieder</w:t>
      </w:r>
      <w:bookmarkEnd w:id="18"/>
    </w:p>
    <w:p w14:paraId="54D8B970" w14:textId="77777777" w:rsidR="00EC4D96" w:rsidRPr="00554EF5" w:rsidRDefault="00EC4D96" w:rsidP="00554EF5">
      <w:r w:rsidRPr="00554EF5">
        <w:t>Die persönliche Haftung der Ortsgruppenmitglieder ist ausgeschlossen. Die Vertretungsmacht des</w:t>
      </w:r>
      <w:r w:rsidR="000C6416">
        <w:t xml:space="preserve"> </w:t>
      </w:r>
      <w:r w:rsidRPr="00554EF5">
        <w:t>Vorstands ist auf das Vereinsvermögen beschränkt. Der Vorstand ist nicht berechtigt, die</w:t>
      </w:r>
      <w:r w:rsidR="000C6416">
        <w:t xml:space="preserve"> </w:t>
      </w:r>
      <w:r w:rsidRPr="00554EF5">
        <w:t>Vereinsmitglieder auch persönlich zu verpflichten.</w:t>
      </w:r>
    </w:p>
    <w:p w14:paraId="194EDD60" w14:textId="77777777" w:rsidR="00554EF5" w:rsidRPr="00554EF5" w:rsidRDefault="00554EF5" w:rsidP="00554EF5"/>
    <w:p w14:paraId="018F5DA2" w14:textId="77777777" w:rsidR="00EC4D96" w:rsidRPr="00554EF5" w:rsidRDefault="00554EF5" w:rsidP="002B6222">
      <w:pPr>
        <w:pStyle w:val="berschrift2"/>
      </w:pPr>
      <w:bookmarkStart w:id="19" w:name="_Toc474581042"/>
      <w:r>
        <w:t>§</w:t>
      </w:r>
      <w:r w:rsidR="00EC4D96" w:rsidRPr="00554EF5">
        <w:t>14 Satzungsänderungen</w:t>
      </w:r>
      <w:bookmarkEnd w:id="19"/>
    </w:p>
    <w:p w14:paraId="7407B457" w14:textId="77777777" w:rsidR="00EC4D96" w:rsidRPr="00554EF5" w:rsidRDefault="00EC4D96" w:rsidP="00733AE0">
      <w:pPr>
        <w:pStyle w:val="Listenabsatz"/>
        <w:numPr>
          <w:ilvl w:val="0"/>
          <w:numId w:val="19"/>
        </w:numPr>
      </w:pPr>
      <w:r w:rsidRPr="00554EF5">
        <w:t>Diese Satzung kann nur mit Zweidrittelmehrheit der anwesenden stimmberechtigten Mitglieder der</w:t>
      </w:r>
      <w:r w:rsidR="000C6416">
        <w:t xml:space="preserve"> </w:t>
      </w:r>
      <w:r w:rsidRPr="00554EF5">
        <w:t>Mitgliederversammlung geändert werden. Stimmenthaltungen werden bei der Ermittlung des</w:t>
      </w:r>
      <w:r w:rsidR="000C6416">
        <w:t xml:space="preserve"> </w:t>
      </w:r>
      <w:r w:rsidRPr="00554EF5">
        <w:t>Abstimmergebnisses nicht mitgezählt.</w:t>
      </w:r>
    </w:p>
    <w:p w14:paraId="669E590D" w14:textId="77777777" w:rsidR="00EC4D96" w:rsidRPr="00554EF5" w:rsidRDefault="00EC4D96" w:rsidP="00733AE0">
      <w:pPr>
        <w:pStyle w:val="Listenabsatz"/>
        <w:numPr>
          <w:ilvl w:val="0"/>
          <w:numId w:val="19"/>
        </w:numPr>
      </w:pPr>
      <w:r w:rsidRPr="00554EF5">
        <w:t>Die Satzung der Ortsgruppe darf im Wesentlichen der Satzung der KLJB in der Diözese Augsburg</w:t>
      </w:r>
      <w:r w:rsidR="000C6416">
        <w:t xml:space="preserve"> </w:t>
      </w:r>
      <w:r w:rsidRPr="00554EF5">
        <w:t>nicht widersprechen.</w:t>
      </w:r>
    </w:p>
    <w:p w14:paraId="63CB3F3B" w14:textId="77777777" w:rsidR="00EC4D96" w:rsidRPr="00554EF5" w:rsidRDefault="00EC4D96" w:rsidP="00733AE0">
      <w:pPr>
        <w:pStyle w:val="Listenabsatz"/>
        <w:numPr>
          <w:ilvl w:val="0"/>
          <w:numId w:val="19"/>
        </w:numPr>
      </w:pPr>
      <w:r w:rsidRPr="00554EF5">
        <w:t>Jegliche Satzungsbeschlüsse bzw. -änderungen bedürfen zu ihrer Wirksamkeit, vor Weiterleitung an</w:t>
      </w:r>
      <w:r w:rsidR="000C6416">
        <w:t xml:space="preserve"> </w:t>
      </w:r>
      <w:r w:rsidRPr="00554EF5">
        <w:t>das Finanzamt, der schriftlichen Zustimmung der KLJB in der Diözese Augsburg, vertreten durch den</w:t>
      </w:r>
      <w:r w:rsidR="000C6416">
        <w:t xml:space="preserve"> </w:t>
      </w:r>
      <w:r w:rsidRPr="00554EF5">
        <w:t>Vorstand.</w:t>
      </w:r>
    </w:p>
    <w:p w14:paraId="0745AFC6" w14:textId="77777777" w:rsidR="00554EF5" w:rsidRPr="00554EF5" w:rsidRDefault="00554EF5" w:rsidP="00554EF5"/>
    <w:p w14:paraId="177503A4" w14:textId="77777777" w:rsidR="00EC4D96" w:rsidRPr="00554EF5" w:rsidRDefault="00554EF5" w:rsidP="002B6222">
      <w:pPr>
        <w:pStyle w:val="berschrift2"/>
      </w:pPr>
      <w:bookmarkStart w:id="20" w:name="_Toc474581043"/>
      <w:r>
        <w:t>§</w:t>
      </w:r>
      <w:r w:rsidR="00EC4D96" w:rsidRPr="00554EF5">
        <w:t>15 Geschäftsordnung</w:t>
      </w:r>
      <w:bookmarkEnd w:id="20"/>
    </w:p>
    <w:p w14:paraId="7F1973B4" w14:textId="77777777" w:rsidR="00EC4D96" w:rsidRPr="00554EF5" w:rsidRDefault="00EC4D96" w:rsidP="00733AE0">
      <w:pPr>
        <w:pStyle w:val="Listenabsatz"/>
        <w:numPr>
          <w:ilvl w:val="0"/>
          <w:numId w:val="20"/>
        </w:numPr>
      </w:pPr>
      <w:r w:rsidRPr="00554EF5">
        <w:t>Zur Erläuterung der Satzung und zur Regelung von Verfahrensfragen kann die</w:t>
      </w:r>
      <w:r w:rsidR="000C6416">
        <w:t xml:space="preserve"> </w:t>
      </w:r>
      <w:r w:rsidRPr="00554EF5">
        <w:t xml:space="preserve">Mitgliederversammlung </w:t>
      </w:r>
      <w:r w:rsidR="00554EF5" w:rsidRPr="00554EF5">
        <w:t>eine Geschäftsordnung erlassen.</w:t>
      </w:r>
    </w:p>
    <w:p w14:paraId="0E78CB63" w14:textId="77777777" w:rsidR="00EC4D96" w:rsidRPr="00554EF5" w:rsidRDefault="00EC4D96" w:rsidP="00733AE0">
      <w:pPr>
        <w:pStyle w:val="Listenabsatz"/>
        <w:numPr>
          <w:ilvl w:val="0"/>
          <w:numId w:val="20"/>
        </w:numPr>
      </w:pPr>
      <w:r w:rsidRPr="00554EF5">
        <w:t>Die Geschäftsordnung der KLJB in der Diözese Augsburg gilt auch für die Ortsgruppe, soweit diese</w:t>
      </w:r>
      <w:r w:rsidR="000C6416">
        <w:t xml:space="preserve"> </w:t>
      </w:r>
      <w:r w:rsidRPr="00554EF5">
        <w:t>keine eigene Geschäftsordnung beschließt.</w:t>
      </w:r>
    </w:p>
    <w:p w14:paraId="4B1F4658" w14:textId="77777777" w:rsidR="00EC4D96" w:rsidRPr="00554EF5" w:rsidRDefault="00EC4D96" w:rsidP="00733AE0">
      <w:pPr>
        <w:pStyle w:val="Listenabsatz"/>
        <w:numPr>
          <w:ilvl w:val="0"/>
          <w:numId w:val="20"/>
        </w:numPr>
      </w:pPr>
      <w:r w:rsidRPr="00554EF5">
        <w:t>Änderungen der Geschäft</w:t>
      </w:r>
      <w:r w:rsidR="00554EF5">
        <w:t>s</w:t>
      </w:r>
      <w:r w:rsidRPr="00554EF5">
        <w:t>ordnung können nur durch die Mitgliederversammlung mit einer Mehrheit</w:t>
      </w:r>
      <w:r w:rsidR="000C6416">
        <w:t xml:space="preserve"> </w:t>
      </w:r>
      <w:r w:rsidRPr="00554EF5">
        <w:t>von zwei Drittel der anwesenden Stimmberechtigten der Versammlung beschlossen werden.</w:t>
      </w:r>
    </w:p>
    <w:p w14:paraId="4B6130A2" w14:textId="7F115E1F" w:rsidR="00A04E18" w:rsidRDefault="00EC4D96" w:rsidP="00554EF5">
      <w:pPr>
        <w:pStyle w:val="Listenabsatz"/>
        <w:numPr>
          <w:ilvl w:val="0"/>
          <w:numId w:val="20"/>
        </w:numPr>
      </w:pPr>
      <w:r w:rsidRPr="00554EF5">
        <w:t>Bezüglich der Zustimmung bei Geschäftsordnungserlass bzw. Änderunge</w:t>
      </w:r>
      <w:r w:rsidR="00A13334">
        <w:t>n gilt §</w:t>
      </w:r>
      <w:r w:rsidRPr="00554EF5">
        <w:t>14 dieser Satzung</w:t>
      </w:r>
      <w:r w:rsidR="000C6416">
        <w:t xml:space="preserve"> </w:t>
      </w:r>
      <w:r w:rsidRPr="00554EF5">
        <w:t>analog.</w:t>
      </w:r>
    </w:p>
    <w:p w14:paraId="3B34565D" w14:textId="66C9DCF6" w:rsidR="00A04E18" w:rsidRDefault="00A04E18">
      <w:pPr>
        <w:spacing w:after="200"/>
        <w:jc w:val="left"/>
      </w:pPr>
      <w:r>
        <w:br w:type="page"/>
      </w:r>
    </w:p>
    <w:p w14:paraId="632C2821" w14:textId="77777777" w:rsidR="00EC4D96" w:rsidRPr="00554EF5" w:rsidRDefault="00554EF5" w:rsidP="002B6222">
      <w:pPr>
        <w:pStyle w:val="berschrift2"/>
      </w:pPr>
      <w:bookmarkStart w:id="21" w:name="_Toc474581044"/>
      <w:r>
        <w:t>§</w:t>
      </w:r>
      <w:r w:rsidR="00EC4D96" w:rsidRPr="00554EF5">
        <w:t>16 Auflösung des Vereins und Vermögensbindung</w:t>
      </w:r>
      <w:bookmarkEnd w:id="21"/>
    </w:p>
    <w:p w14:paraId="300C5B9F" w14:textId="77777777" w:rsidR="00EC4D96" w:rsidRPr="00554EF5" w:rsidRDefault="00EC4D96" w:rsidP="00733AE0">
      <w:pPr>
        <w:pStyle w:val="Listenabsatz"/>
        <w:numPr>
          <w:ilvl w:val="0"/>
          <w:numId w:val="21"/>
        </w:numPr>
      </w:pPr>
      <w:r w:rsidRPr="00554EF5">
        <w:t>Der Beschluss über die Auflösung der Ortsgruppe bedarf der Zustimmung von vier Fünftel der</w:t>
      </w:r>
      <w:r w:rsidR="000C6416">
        <w:t xml:space="preserve"> </w:t>
      </w:r>
      <w:r w:rsidRPr="00554EF5">
        <w:t>anwesenden Stimmberechtigten, mindestens jedoch von zwei Drittel der stimmberechtigten</w:t>
      </w:r>
      <w:r w:rsidR="000C6416">
        <w:t xml:space="preserve"> </w:t>
      </w:r>
      <w:r w:rsidRPr="00554EF5">
        <w:t>Mitglieder der Mitgliederversammlung. Das Beschlussprotokoll muss umgehend an die</w:t>
      </w:r>
      <w:r w:rsidR="000C6416">
        <w:t xml:space="preserve"> </w:t>
      </w:r>
      <w:r w:rsidRPr="00554EF5">
        <w:t>Diözesanstelle der KLJB in der Diözese Augsburg gesendet werden.</w:t>
      </w:r>
    </w:p>
    <w:p w14:paraId="6523B03C" w14:textId="29E3A66E" w:rsidR="00EC4D96" w:rsidRPr="00554EF5" w:rsidRDefault="00EC4D96" w:rsidP="00733AE0">
      <w:pPr>
        <w:pStyle w:val="Listenabsatz"/>
        <w:numPr>
          <w:ilvl w:val="0"/>
          <w:numId w:val="21"/>
        </w:numPr>
      </w:pPr>
      <w:r w:rsidRPr="00554EF5">
        <w:t>Bei Auflösung des Vereins oder bei Wegfall steuerbegünstigter Zwecke fällt das Vermögen des</w:t>
      </w:r>
      <w:r w:rsidR="000C6416">
        <w:t xml:space="preserve"> </w:t>
      </w:r>
      <w:r w:rsidRPr="00554EF5">
        <w:t>Vereins an die nächsthöhere als gemeinnützig anerkannte Ebene innerhalb der KLJB in der Diözese</w:t>
      </w:r>
      <w:r w:rsidR="000C6416">
        <w:t xml:space="preserve"> </w:t>
      </w:r>
      <w:r w:rsidRPr="00554EF5">
        <w:t>Augsburg (</w:t>
      </w:r>
      <w:r w:rsidR="00A13334">
        <w:t>KLJB-Diözesanstelle Augsburg e.</w:t>
      </w:r>
      <w:r w:rsidRPr="00554EF5">
        <w:t>V.), die das Geld unmittelbar und ausschließlich für</w:t>
      </w:r>
      <w:r w:rsidR="000C6416">
        <w:t xml:space="preserve"> </w:t>
      </w:r>
      <w:r w:rsidRPr="00554EF5">
        <w:t>gemeinnützige Zwecke zu verwenden hat (gem. Bundessatzung Abschnitt VII Artikel 39(2)).</w:t>
      </w:r>
    </w:p>
    <w:p w14:paraId="252CE6F5" w14:textId="77777777" w:rsidR="00554EF5" w:rsidRPr="00554EF5" w:rsidRDefault="00554EF5" w:rsidP="00554EF5"/>
    <w:p w14:paraId="46A513D4" w14:textId="77777777" w:rsidR="00EC4D96" w:rsidRPr="00554EF5" w:rsidRDefault="00EC4D96" w:rsidP="002B6222">
      <w:pPr>
        <w:pStyle w:val="berschrift2"/>
      </w:pPr>
      <w:bookmarkStart w:id="22" w:name="_Toc474581045"/>
      <w:r w:rsidRPr="00554EF5">
        <w:t>§17 Inkrafttreten</w:t>
      </w:r>
      <w:bookmarkEnd w:id="22"/>
    </w:p>
    <w:p w14:paraId="5EB58803" w14:textId="2167D98D" w:rsidR="00554EF5" w:rsidRPr="00554EF5" w:rsidRDefault="00EC4D96" w:rsidP="00554EF5">
      <w:r w:rsidRPr="00554EF5">
        <w:t>Diese Satzung wurde auf der Mitgliederversammlung am</w:t>
      </w:r>
      <w:r w:rsidR="00A04E18">
        <w:t xml:space="preserve"> _________________</w:t>
      </w:r>
      <w:r w:rsidR="002B6222">
        <w:t xml:space="preserve"> </w:t>
      </w:r>
      <w:r w:rsidRPr="00554EF5">
        <w:t>beschlossen (und erse</w:t>
      </w:r>
      <w:r w:rsidR="00A04E18">
        <w:t>tzt die bisherige Satzung vom __________________</w:t>
      </w:r>
      <w:r w:rsidRPr="00554EF5">
        <w:t>)</w:t>
      </w:r>
      <w:r w:rsidR="00A13334">
        <w:t>.</w:t>
      </w:r>
    </w:p>
    <w:p w14:paraId="752FB9CC" w14:textId="77777777" w:rsidR="00726D90" w:rsidRDefault="00726D90">
      <w:pPr>
        <w:spacing w:after="200"/>
        <w:jc w:val="left"/>
      </w:pPr>
      <w:r>
        <w:br w:type="page"/>
      </w:r>
    </w:p>
    <w:p w14:paraId="42F7B7BA" w14:textId="77777777" w:rsidR="00726D90" w:rsidRDefault="004B6842" w:rsidP="00B45264">
      <w:pPr>
        <w:pStyle w:val="berschrift1"/>
      </w:pPr>
      <w:bookmarkStart w:id="23" w:name="_Toc474581046"/>
      <w:r>
        <w:t>&gt;&gt;&gt;</w:t>
      </w:r>
      <w:r w:rsidR="00726D90">
        <w:t>ANLEITUNG FÜR DIESES TEMPLATE</w:t>
      </w:r>
      <w:r>
        <w:t>&lt;&lt;&lt;</w:t>
      </w:r>
      <w:bookmarkEnd w:id="23"/>
    </w:p>
    <w:p w14:paraId="345034B6" w14:textId="77777777" w:rsidR="00726D90" w:rsidRDefault="00726D90" w:rsidP="00FA34FC"/>
    <w:p w14:paraId="0402F14E" w14:textId="77777777" w:rsidR="00726D90" w:rsidRDefault="00726D90" w:rsidP="00726D90">
      <w:r>
        <w:t>Um diese Satzung für deine Ortgruppe bzw. deinen Kreis-/Dekanatsverband anzupassen, sind folgende Schritte notwendig:</w:t>
      </w:r>
    </w:p>
    <w:p w14:paraId="7FEFDFE0" w14:textId="77777777" w:rsidR="00726D90" w:rsidRDefault="00726D90" w:rsidP="00733AE0">
      <w:pPr>
        <w:pStyle w:val="Listenabsatz"/>
        <w:numPr>
          <w:ilvl w:val="0"/>
          <w:numId w:val="5"/>
        </w:numPr>
      </w:pPr>
      <w:r>
        <w:t>Die grauen Felder [Firma] und [Firmenadresse] mit dem Ortgruppennamen oder Kreis-/Dekanatsnamen und eurem Ort als Vereinssitz überschreiben. Es reicht eines dieser Felder zu ändern, die anderen, gleichnamigen Felder im Dokument passen sich dann automatisch an.</w:t>
      </w:r>
    </w:p>
    <w:p w14:paraId="306C8A77" w14:textId="77777777" w:rsidR="00B45264" w:rsidRDefault="00B45264" w:rsidP="00733AE0">
      <w:pPr>
        <w:pStyle w:val="Listenabsatz"/>
        <w:numPr>
          <w:ilvl w:val="0"/>
          <w:numId w:val="5"/>
        </w:numPr>
      </w:pPr>
      <w:r>
        <w:t>Alle weitern Änderungen am Text vornehmen, die du für deine Ortgruppen oder Kreis-/Dekanatsverband für wichtig und sinnvoll erachtest.</w:t>
      </w:r>
    </w:p>
    <w:p w14:paraId="4F08B4E5" w14:textId="77777777" w:rsidR="00726D90" w:rsidRDefault="00B45264" w:rsidP="00733AE0">
      <w:pPr>
        <w:pStyle w:val="Listenabsatz"/>
        <w:numPr>
          <w:ilvl w:val="0"/>
          <w:numId w:val="5"/>
        </w:numPr>
      </w:pPr>
      <w:r>
        <w:t>Nicht vergessen i</w:t>
      </w:r>
      <w:r w:rsidR="00726D90">
        <w:t>n „§17 Inkrafttreten“ das Datum für den Beschluss eintragen. Falls du hiermit eine ältere Fassung ersetzt, auch dieses Datum mit eintragen, ansonsten alles in Klammern rauslöschen.</w:t>
      </w:r>
    </w:p>
    <w:p w14:paraId="1C10A1D7" w14:textId="77777777" w:rsidR="00B45264" w:rsidRDefault="00B45264" w:rsidP="00733AE0">
      <w:pPr>
        <w:pStyle w:val="Listenabsatz"/>
        <w:numPr>
          <w:ilvl w:val="0"/>
          <w:numId w:val="5"/>
        </w:numPr>
      </w:pPr>
      <w:r>
        <w:t>Alles nochmal lesen, Fehler in der deutschen Sprache korrigieren und ordentlich formatieren. (Gerade bei Kreisen und Dekanaten passen dann viele „Er/Sie“ nicht mehr. Auch „Ortgruppe“ entsprechend ersetzen!)</w:t>
      </w:r>
    </w:p>
    <w:p w14:paraId="451D771E" w14:textId="77777777" w:rsidR="00B45264" w:rsidRDefault="00B45264" w:rsidP="00733AE0">
      <w:pPr>
        <w:pStyle w:val="Listenabsatz"/>
        <w:numPr>
          <w:ilvl w:val="0"/>
          <w:numId w:val="5"/>
        </w:numPr>
      </w:pPr>
      <w:r>
        <w:t>Kopfzeile auf Seite1 entfernen: Einfügen-&gt;Kopfzeile-&gt;Kopfzeile bearbeiten</w:t>
      </w:r>
    </w:p>
    <w:p w14:paraId="166F94B7" w14:textId="77777777" w:rsidR="00B45264" w:rsidRDefault="00B45264" w:rsidP="00733AE0">
      <w:pPr>
        <w:pStyle w:val="Listenabsatz"/>
        <w:numPr>
          <w:ilvl w:val="0"/>
          <w:numId w:val="5"/>
        </w:numPr>
      </w:pPr>
      <w:r>
        <w:t>Diese Seite komplett löschen</w:t>
      </w:r>
    </w:p>
    <w:p w14:paraId="51A8E9A6" w14:textId="77777777" w:rsidR="00B45264" w:rsidRDefault="00B45264" w:rsidP="00733AE0">
      <w:pPr>
        <w:pStyle w:val="Listenabsatz"/>
        <w:numPr>
          <w:ilvl w:val="0"/>
          <w:numId w:val="5"/>
        </w:numPr>
      </w:pPr>
      <w:r>
        <w:rPr>
          <w:b/>
        </w:rPr>
        <w:t>A</w:t>
      </w:r>
      <w:r w:rsidRPr="00B45264">
        <w:rPr>
          <w:b/>
        </w:rPr>
        <w:t>nschließend Inhaltsverzeichnis aktualisieren</w:t>
      </w:r>
      <w:r>
        <w:rPr>
          <w:b/>
        </w:rPr>
        <w:t xml:space="preserve">: </w:t>
      </w:r>
      <w:r>
        <w:t>Rechtsklick auf ein Element im Inhaltsverzeichnis -&gt; Felder aktualisieren -&gt; Gesamtes Verzeichnis aktualisieren</w:t>
      </w:r>
    </w:p>
    <w:p w14:paraId="581875D9" w14:textId="77777777" w:rsidR="00B45264" w:rsidRDefault="00B45264" w:rsidP="00733AE0">
      <w:pPr>
        <w:pStyle w:val="Listenabsatz"/>
        <w:numPr>
          <w:ilvl w:val="0"/>
          <w:numId w:val="5"/>
        </w:numPr>
      </w:pPr>
      <w:r>
        <w:t>Fertig!</w:t>
      </w:r>
    </w:p>
    <w:p w14:paraId="3D6DD8EE" w14:textId="77777777" w:rsidR="00726D90" w:rsidRPr="00976A0F" w:rsidRDefault="00726D90" w:rsidP="00726D90"/>
    <w:sectPr w:rsidR="00726D90" w:rsidRPr="00976A0F" w:rsidSect="00A04E18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701" w:right="1418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779D9E" w14:textId="77777777" w:rsidR="00685B58" w:rsidRDefault="00685B58" w:rsidP="00ED2459">
      <w:r>
        <w:separator/>
      </w:r>
    </w:p>
    <w:p w14:paraId="23E6A00D" w14:textId="77777777" w:rsidR="00685B58" w:rsidRDefault="00685B58" w:rsidP="00ED2459"/>
  </w:endnote>
  <w:endnote w:type="continuationSeparator" w:id="0">
    <w:p w14:paraId="729CE8E9" w14:textId="77777777" w:rsidR="00685B58" w:rsidRDefault="00685B58" w:rsidP="00ED2459">
      <w:r>
        <w:continuationSeparator/>
      </w:r>
    </w:p>
    <w:p w14:paraId="08A018DA" w14:textId="77777777" w:rsidR="00685B58" w:rsidRDefault="00685B58" w:rsidP="00ED24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1" w:fontKey="{242DAF1B-EECC-462B-82B0-817B335586A2}"/>
    <w:embedBold r:id="rId2" w:fontKey="{DC9CD5E5-92BE-4B1D-B292-E0A5524AC6F9}"/>
  </w:font>
  <w:font w:name="標楷體">
    <w:altName w:val="Times New Roman"/>
    <w:panose1 w:val="00000000000000000000"/>
    <w:charset w:val="00"/>
    <w:family w:val="roman"/>
    <w:notTrueType/>
    <w:pitch w:val="default"/>
  </w:font>
  <w:font w:name="Garrison Sans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3" w:fontKey="{75C01D05-315D-491B-A77D-BB2FB29BB37E}"/>
    <w:embedBold r:id="rId4" w:fontKey="{6A315005-D3F4-4DB2-8D3F-07A5A522A422}"/>
    <w:embedItalic r:id="rId5" w:fontKey="{756250AF-FDF7-463F-AF11-31C7F132D15A}"/>
    <w:embedBoldItalic r:id="rId6" w:fontKey="{29C68AA2-C652-4FAB-B4F0-3F7A6768B3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539E1DD-ED07-46F6-955B-C2799211406E}"/>
  </w:font>
  <w:font w:name="Garrison ExtraBold Sans">
    <w:panose1 w:val="020B5300000000000000"/>
    <w:charset w:val="00"/>
    <w:family w:val="swiss"/>
    <w:pitch w:val="variable"/>
    <w:sig w:usb0="00000003" w:usb1="00000000" w:usb2="00000000" w:usb3="00000000" w:csb0="00000001" w:csb1="00000000"/>
    <w:embedRegular r:id="rId8" w:fontKey="{1DF12035-0356-4CFF-849B-63EA2CE4AF6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F56A53E-87A0-4083-A3E3-F80CD6A02DAC}"/>
    <w:embedBold r:id="rId10" w:fontKey="{09AAA553-A78D-45E0-A179-85B0C6D2823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D31C7" w14:textId="7CCA20B7" w:rsidR="00033C85" w:rsidRDefault="00033C85" w:rsidP="00842973">
    <w:pPr>
      <w:pStyle w:val="Fuzeile"/>
      <w:jc w:val="left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7368BA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32416A" w14:textId="77777777" w:rsidR="00685B58" w:rsidRDefault="00685B58" w:rsidP="00ED2459">
      <w:r>
        <w:separator/>
      </w:r>
    </w:p>
    <w:p w14:paraId="5B044125" w14:textId="77777777" w:rsidR="00685B58" w:rsidRDefault="00685B58" w:rsidP="00ED2459"/>
  </w:footnote>
  <w:footnote w:type="continuationSeparator" w:id="0">
    <w:p w14:paraId="45C4CE12" w14:textId="77777777" w:rsidR="00685B58" w:rsidRDefault="00685B58" w:rsidP="00ED2459">
      <w:r>
        <w:continuationSeparator/>
      </w:r>
    </w:p>
    <w:p w14:paraId="2A2250D9" w14:textId="77777777" w:rsidR="00685B58" w:rsidRDefault="00685B58" w:rsidP="00ED24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AC645" w14:textId="5D284B59" w:rsidR="00842973" w:rsidRDefault="00685B58">
    <w:pPr>
      <w:pStyle w:val="Kopfzeile"/>
    </w:pPr>
    <w:r>
      <w:rPr>
        <w:b/>
        <w:noProof/>
        <w:color w:val="C07CAC" w:themeColor="accent3"/>
        <w:sz w:val="32"/>
        <w:szCs w:val="32"/>
        <w:lang w:eastAsia="de-DE"/>
      </w:rPr>
      <w:pict w14:anchorId="6DDF8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3219" o:spid="_x0000_s2068" type="#_x0000_t75" style="position:absolute;left:0;text-align:left;margin-left:0;margin-top:0;width:595.9pt;height:842.65pt;z-index:-251644928;mso-position-horizontal:center;mso-position-horizontal-relative:margin;mso-position-vertical:center;mso-position-vertical-relative:margin" o:allowincell="f">
          <v:imagedata r:id="rId1" o:title="A4_hoch_welle+Logo_br"/>
          <w10:wrap anchorx="margin" anchory="margin"/>
        </v:shape>
      </w:pict>
    </w:r>
    <w:r>
      <w:rPr>
        <w:b/>
        <w:noProof/>
        <w:color w:val="C07CAC" w:themeColor="accent3"/>
        <w:sz w:val="32"/>
        <w:szCs w:val="32"/>
        <w:lang w:eastAsia="de-DE"/>
      </w:rPr>
      <w:pict w14:anchorId="6FDB4E32">
        <v:shape id="_x0000_s2062" type="#_x0000_t75" style="position:absolute;left:0;text-align:left;margin-left:0;margin-top:0;width:595.45pt;height:841.9pt;z-index:-251651072;mso-position-horizontal:center;mso-position-horizontal-relative:margin;mso-position-vertical:center;mso-position-vertical-relative:margin" o:allowincell="f">
          <v:imagedata r:id="rId2" o:title="2017-02-11_neu_TopRight"/>
          <w10:wrap anchorx="margin" anchory="margin"/>
        </v:shape>
      </w:pict>
    </w:r>
    <w:r>
      <w:rPr>
        <w:b/>
        <w:noProof/>
        <w:color w:val="C07CAC" w:themeColor="accent3"/>
        <w:sz w:val="32"/>
        <w:szCs w:val="32"/>
        <w:lang w:eastAsia="de-DE"/>
      </w:rPr>
      <w:pict w14:anchorId="1FB26080">
        <v:shape id="WordPictureWatermark1" o:spid="_x0000_s2049" type="#_x0000_t75" style="position:absolute;left:0;text-align:left;margin-left:0;margin-top:0;width:595.45pt;height:841.9pt;z-index:-251658240;mso-position-horizontal:center;mso-position-horizontal-relative:margin;mso-position-vertical:center;mso-position-vertical-relative:margin" o:allowincell="f">
          <v:imagedata r:id="rId3" o:title="2017-02-11_neu_BottomR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4D606" w14:textId="3292DBCF" w:rsidR="00033C85" w:rsidRPr="00726D90" w:rsidRDefault="00685B58" w:rsidP="00033C85">
    <w:pPr>
      <w:pStyle w:val="Kopfzeile"/>
      <w:rPr>
        <w:b/>
        <w:color w:val="C07CAC" w:themeColor="accent3"/>
        <w:sz w:val="32"/>
        <w:szCs w:val="32"/>
      </w:rPr>
    </w:pPr>
    <w:r>
      <w:rPr>
        <w:b/>
        <w:noProof/>
        <w:color w:val="C07CAC" w:themeColor="accent3"/>
        <w:sz w:val="32"/>
        <w:szCs w:val="32"/>
        <w:lang w:eastAsia="de-DE"/>
      </w:rPr>
      <w:pict w14:anchorId="470762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3220" o:spid="_x0000_s2069" type="#_x0000_t75" style="position:absolute;left:0;text-align:left;margin-left:0;margin-top:0;width:595.9pt;height:842.65pt;z-index:-251643904;mso-position-horizontal:center;mso-position-horizontal-relative:margin;mso-position-vertical:center;mso-position-vertical-relative:margin" o:allowincell="f">
          <v:imagedata r:id="rId1" o:title="A4_hoch_welle+Logo_br"/>
          <w10:wrap anchorx="margin" anchory="margin"/>
        </v:shape>
      </w:pict>
    </w:r>
    <w:r w:rsidR="00033C85" w:rsidRPr="00726D90">
      <w:rPr>
        <w:b/>
        <w:color w:val="C07CAC" w:themeColor="accent3"/>
        <w:sz w:val="32"/>
        <w:szCs w:val="32"/>
      </w:rPr>
      <w:t>ANLEITUNG AUF DER LETZTEN SEITE!!!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26DD1" w14:textId="08839518" w:rsidR="00842973" w:rsidRDefault="00685B58">
    <w:pPr>
      <w:pStyle w:val="Kopfzeile"/>
    </w:pPr>
    <w:r>
      <w:rPr>
        <w:noProof/>
        <w:lang w:eastAsia="de-DE"/>
      </w:rPr>
      <w:pict w14:anchorId="3AFB7E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3218" o:spid="_x0000_s2067" type="#_x0000_t75" style="position:absolute;left:0;text-align:left;margin-left:0;margin-top:0;width:595.9pt;height:842.65pt;z-index:-251645952;mso-position-horizontal:center;mso-position-horizontal-relative:margin;mso-position-vertical:center;mso-position-vertical-relative:margin" o:allowincell="f">
          <v:imagedata r:id="rId1" o:title="A4_hoch_welle+Logo_br"/>
          <w10:wrap anchorx="margin" anchory="margin"/>
        </v:shape>
      </w:pict>
    </w:r>
    <w:r>
      <w:rPr>
        <w:noProof/>
        <w:lang w:eastAsia="de-DE"/>
      </w:rPr>
      <w:pict w14:anchorId="6A9C652B">
        <v:shape id="_x0000_s2063" type="#_x0000_t75" style="position:absolute;left:0;text-align:left;margin-left:0;margin-top:0;width:595.45pt;height:841.9pt;z-index:-251650048;mso-position-horizontal:center;mso-position-horizontal-relative:margin;mso-position-vertical:center;mso-position-vertical-relative:margin" o:allowincell="f">
          <v:imagedata r:id="rId2" o:title="2017-02-11_neu_TopRigh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94116" w14:textId="7ECE8D16" w:rsidR="00842973" w:rsidRDefault="00685B58">
    <w:pPr>
      <w:pStyle w:val="Kopfzeile"/>
    </w:pPr>
    <w:r>
      <w:rPr>
        <w:noProof/>
        <w:lang w:eastAsia="de-DE"/>
      </w:rPr>
      <w:pict w14:anchorId="55076E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3222" o:spid="_x0000_s2071" type="#_x0000_t75" style="position:absolute;left:0;text-align:left;margin-left:0;margin-top:0;width:595.9pt;height:842.65pt;z-index:-251641856;mso-position-horizontal:center;mso-position-horizontal-relative:margin;mso-position-vertical:center;mso-position-vertical-relative:margin" o:allowincell="f">
          <v:imagedata r:id="rId1" o:title="A4_hoch_welle+Logo_br"/>
          <w10:wrap anchorx="margin" anchory="margin"/>
        </v:shape>
      </w:pict>
    </w:r>
    <w:r>
      <w:rPr>
        <w:noProof/>
        <w:lang w:eastAsia="de-DE"/>
      </w:rPr>
      <w:pict w14:anchorId="1B370689">
        <v:shape id="_x0000_s2065" type="#_x0000_t75" style="position:absolute;left:0;text-align:left;margin-left:0;margin-top:0;width:595.45pt;height:841.9pt;z-index:-251648000;mso-position-horizontal:center;mso-position-horizontal-relative:margin;mso-position-vertical:center;mso-position-vertical-relative:margin" o:allowincell="f">
          <v:imagedata r:id="rId2" o:title="2017-02-11_neu_TopRigh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C4CD6" w14:textId="7B2DD9DE" w:rsidR="00726D90" w:rsidRPr="00726D90" w:rsidRDefault="00726D90" w:rsidP="00726D90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365F4" w14:textId="11B8F91F" w:rsidR="00842973" w:rsidRDefault="0084297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14509CE4"/>
    <w:name w:val="WWNum1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1" w15:restartNumberingAfterBreak="0">
    <w:nsid w:val="07877A04"/>
    <w:multiLevelType w:val="multilevel"/>
    <w:tmpl w:val="B4D27EA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9F64FF0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C524F1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076416A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17D17AA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42D3A4C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61F4A1E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584605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92776C9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94F7C24"/>
    <w:multiLevelType w:val="multilevel"/>
    <w:tmpl w:val="B2EEFFBC"/>
    <w:lvl w:ilvl="0">
      <w:start w:val="1"/>
      <w:numFmt w:val="decimal"/>
      <w:pStyle w:val="1berschrift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berschrift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3berschrift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9B3759F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135019C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0CB751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08C59F5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1571755"/>
    <w:multiLevelType w:val="hybridMultilevel"/>
    <w:tmpl w:val="B008BC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481730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6385029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B974413"/>
    <w:multiLevelType w:val="hybridMultilevel"/>
    <w:tmpl w:val="8A1E4374"/>
    <w:lvl w:ilvl="0" w:tplc="4B30C62A">
      <w:start w:val="1"/>
      <w:numFmt w:val="decimal"/>
      <w:pStyle w:val="A1Anhang"/>
      <w:lvlText w:val="A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A64FC6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42E62C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74AA6210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EF31508"/>
    <w:multiLevelType w:val="hybridMultilevel"/>
    <w:tmpl w:val="0FB4D562"/>
    <w:lvl w:ilvl="0" w:tplc="AC9C8BA0">
      <w:start w:val="1"/>
      <w:numFmt w:val="upperLetter"/>
      <w:pStyle w:val="Anhang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22"/>
  </w:num>
  <w:num w:numId="4">
    <w:abstractNumId w:val="18"/>
  </w:num>
  <w:num w:numId="5">
    <w:abstractNumId w:val="17"/>
  </w:num>
  <w:num w:numId="6">
    <w:abstractNumId w:val="16"/>
  </w:num>
  <w:num w:numId="7">
    <w:abstractNumId w:val="3"/>
  </w:num>
  <w:num w:numId="8">
    <w:abstractNumId w:val="5"/>
  </w:num>
  <w:num w:numId="9">
    <w:abstractNumId w:val="12"/>
  </w:num>
  <w:num w:numId="10">
    <w:abstractNumId w:val="21"/>
  </w:num>
  <w:num w:numId="11">
    <w:abstractNumId w:val="8"/>
  </w:num>
  <w:num w:numId="12">
    <w:abstractNumId w:val="4"/>
  </w:num>
  <w:num w:numId="13">
    <w:abstractNumId w:val="14"/>
  </w:num>
  <w:num w:numId="14">
    <w:abstractNumId w:val="6"/>
  </w:num>
  <w:num w:numId="15">
    <w:abstractNumId w:val="20"/>
  </w:num>
  <w:num w:numId="16">
    <w:abstractNumId w:val="19"/>
  </w:num>
  <w:num w:numId="17">
    <w:abstractNumId w:val="9"/>
  </w:num>
  <w:num w:numId="18">
    <w:abstractNumId w:val="13"/>
  </w:num>
  <w:num w:numId="19">
    <w:abstractNumId w:val="2"/>
  </w:num>
  <w:num w:numId="20">
    <w:abstractNumId w:val="7"/>
  </w:num>
  <w:num w:numId="21">
    <w:abstractNumId w:val="11"/>
  </w:num>
  <w:num w:numId="22">
    <w:abstractNumId w:val="1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attachedTemplate r:id="rId1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06A"/>
    <w:rsid w:val="00002F20"/>
    <w:rsid w:val="00003E43"/>
    <w:rsid w:val="00022205"/>
    <w:rsid w:val="00031021"/>
    <w:rsid w:val="00033126"/>
    <w:rsid w:val="00033C85"/>
    <w:rsid w:val="00034C85"/>
    <w:rsid w:val="00037D82"/>
    <w:rsid w:val="00063337"/>
    <w:rsid w:val="000815A5"/>
    <w:rsid w:val="00086496"/>
    <w:rsid w:val="00086DDB"/>
    <w:rsid w:val="000908AC"/>
    <w:rsid w:val="000B2534"/>
    <w:rsid w:val="000B2BB7"/>
    <w:rsid w:val="000C530A"/>
    <w:rsid w:val="000C6416"/>
    <w:rsid w:val="000E0D85"/>
    <w:rsid w:val="000F676C"/>
    <w:rsid w:val="001044AC"/>
    <w:rsid w:val="001142F7"/>
    <w:rsid w:val="00141A81"/>
    <w:rsid w:val="001422B0"/>
    <w:rsid w:val="00146E32"/>
    <w:rsid w:val="00161090"/>
    <w:rsid w:val="00167EA6"/>
    <w:rsid w:val="001761C2"/>
    <w:rsid w:val="0018041B"/>
    <w:rsid w:val="001839EE"/>
    <w:rsid w:val="0018653E"/>
    <w:rsid w:val="00193809"/>
    <w:rsid w:val="001A2494"/>
    <w:rsid w:val="001B7741"/>
    <w:rsid w:val="001C0239"/>
    <w:rsid w:val="001C21C9"/>
    <w:rsid w:val="001D202D"/>
    <w:rsid w:val="001D4579"/>
    <w:rsid w:val="001E24C9"/>
    <w:rsid w:val="001F5053"/>
    <w:rsid w:val="00203D83"/>
    <w:rsid w:val="00206548"/>
    <w:rsid w:val="00234FCD"/>
    <w:rsid w:val="00243C77"/>
    <w:rsid w:val="00252026"/>
    <w:rsid w:val="002520A1"/>
    <w:rsid w:val="0025340D"/>
    <w:rsid w:val="00257C47"/>
    <w:rsid w:val="00272371"/>
    <w:rsid w:val="002725BE"/>
    <w:rsid w:val="0028619D"/>
    <w:rsid w:val="00287A12"/>
    <w:rsid w:val="002A4F36"/>
    <w:rsid w:val="002A6840"/>
    <w:rsid w:val="002B2F1C"/>
    <w:rsid w:val="002B6222"/>
    <w:rsid w:val="002C04B0"/>
    <w:rsid w:val="002D30EB"/>
    <w:rsid w:val="002E6C45"/>
    <w:rsid w:val="00304738"/>
    <w:rsid w:val="00315498"/>
    <w:rsid w:val="00316413"/>
    <w:rsid w:val="00317CD6"/>
    <w:rsid w:val="0032266C"/>
    <w:rsid w:val="003244DA"/>
    <w:rsid w:val="00324A15"/>
    <w:rsid w:val="00325014"/>
    <w:rsid w:val="00345F1F"/>
    <w:rsid w:val="00347566"/>
    <w:rsid w:val="00351430"/>
    <w:rsid w:val="0037343B"/>
    <w:rsid w:val="00380C0C"/>
    <w:rsid w:val="0038281E"/>
    <w:rsid w:val="003A0BA1"/>
    <w:rsid w:val="003A106A"/>
    <w:rsid w:val="003D7A02"/>
    <w:rsid w:val="003E2740"/>
    <w:rsid w:val="003F3613"/>
    <w:rsid w:val="0040347E"/>
    <w:rsid w:val="004125E9"/>
    <w:rsid w:val="00416BE6"/>
    <w:rsid w:val="00421694"/>
    <w:rsid w:val="004232C4"/>
    <w:rsid w:val="00441D5B"/>
    <w:rsid w:val="00452C5A"/>
    <w:rsid w:val="00457326"/>
    <w:rsid w:val="0046021D"/>
    <w:rsid w:val="00471E6F"/>
    <w:rsid w:val="0047313D"/>
    <w:rsid w:val="00477F1C"/>
    <w:rsid w:val="00480C24"/>
    <w:rsid w:val="004828A0"/>
    <w:rsid w:val="004840DD"/>
    <w:rsid w:val="00484536"/>
    <w:rsid w:val="0049504E"/>
    <w:rsid w:val="00496F4A"/>
    <w:rsid w:val="00497880"/>
    <w:rsid w:val="004A76DE"/>
    <w:rsid w:val="004B6842"/>
    <w:rsid w:val="004D562C"/>
    <w:rsid w:val="004E22D3"/>
    <w:rsid w:val="004E7A08"/>
    <w:rsid w:val="004F0D01"/>
    <w:rsid w:val="004F226D"/>
    <w:rsid w:val="005010E2"/>
    <w:rsid w:val="005177E3"/>
    <w:rsid w:val="005227DB"/>
    <w:rsid w:val="00526C78"/>
    <w:rsid w:val="005303AF"/>
    <w:rsid w:val="0053160B"/>
    <w:rsid w:val="00546B5F"/>
    <w:rsid w:val="005525B8"/>
    <w:rsid w:val="00554EF5"/>
    <w:rsid w:val="00556951"/>
    <w:rsid w:val="00557D7A"/>
    <w:rsid w:val="00571F77"/>
    <w:rsid w:val="00591620"/>
    <w:rsid w:val="00594357"/>
    <w:rsid w:val="005A31B4"/>
    <w:rsid w:val="005A581E"/>
    <w:rsid w:val="005D6495"/>
    <w:rsid w:val="005E3F5A"/>
    <w:rsid w:val="005F3897"/>
    <w:rsid w:val="006046D0"/>
    <w:rsid w:val="00647A81"/>
    <w:rsid w:val="00652E77"/>
    <w:rsid w:val="00655E18"/>
    <w:rsid w:val="00656D70"/>
    <w:rsid w:val="00682D99"/>
    <w:rsid w:val="00685B58"/>
    <w:rsid w:val="006A117E"/>
    <w:rsid w:val="006B55D0"/>
    <w:rsid w:val="006C74EC"/>
    <w:rsid w:val="006D30BF"/>
    <w:rsid w:val="006E476C"/>
    <w:rsid w:val="006F6FD1"/>
    <w:rsid w:val="00720A56"/>
    <w:rsid w:val="00726D90"/>
    <w:rsid w:val="00733AE0"/>
    <w:rsid w:val="007360F3"/>
    <w:rsid w:val="007368BA"/>
    <w:rsid w:val="007368BC"/>
    <w:rsid w:val="007466FD"/>
    <w:rsid w:val="007603CA"/>
    <w:rsid w:val="00761DD8"/>
    <w:rsid w:val="007660BB"/>
    <w:rsid w:val="0076721A"/>
    <w:rsid w:val="00770398"/>
    <w:rsid w:val="007848E6"/>
    <w:rsid w:val="00795730"/>
    <w:rsid w:val="007B5AA6"/>
    <w:rsid w:val="007D2D3A"/>
    <w:rsid w:val="007E1925"/>
    <w:rsid w:val="007F7AC6"/>
    <w:rsid w:val="0080054D"/>
    <w:rsid w:val="00802A98"/>
    <w:rsid w:val="00807118"/>
    <w:rsid w:val="008134AC"/>
    <w:rsid w:val="00825094"/>
    <w:rsid w:val="00831A60"/>
    <w:rsid w:val="00835F00"/>
    <w:rsid w:val="00836579"/>
    <w:rsid w:val="00842973"/>
    <w:rsid w:val="00843E15"/>
    <w:rsid w:val="008472EE"/>
    <w:rsid w:val="00853721"/>
    <w:rsid w:val="00860917"/>
    <w:rsid w:val="00860D7B"/>
    <w:rsid w:val="008654CB"/>
    <w:rsid w:val="00873963"/>
    <w:rsid w:val="00886F61"/>
    <w:rsid w:val="00896113"/>
    <w:rsid w:val="008A5E4B"/>
    <w:rsid w:val="008F0193"/>
    <w:rsid w:val="008F47C4"/>
    <w:rsid w:val="00903057"/>
    <w:rsid w:val="009072E4"/>
    <w:rsid w:val="00911CEE"/>
    <w:rsid w:val="0091457D"/>
    <w:rsid w:val="00922CB9"/>
    <w:rsid w:val="00941A98"/>
    <w:rsid w:val="00943CB1"/>
    <w:rsid w:val="00955E63"/>
    <w:rsid w:val="009561B9"/>
    <w:rsid w:val="00976A0F"/>
    <w:rsid w:val="0099257E"/>
    <w:rsid w:val="009963AF"/>
    <w:rsid w:val="009A12D1"/>
    <w:rsid w:val="009A5C94"/>
    <w:rsid w:val="009B6EAC"/>
    <w:rsid w:val="009C570F"/>
    <w:rsid w:val="009E056D"/>
    <w:rsid w:val="00A00731"/>
    <w:rsid w:val="00A023B5"/>
    <w:rsid w:val="00A04E18"/>
    <w:rsid w:val="00A079AD"/>
    <w:rsid w:val="00A12A73"/>
    <w:rsid w:val="00A13334"/>
    <w:rsid w:val="00A15F8B"/>
    <w:rsid w:val="00A2161C"/>
    <w:rsid w:val="00A22688"/>
    <w:rsid w:val="00A22B0A"/>
    <w:rsid w:val="00A335EA"/>
    <w:rsid w:val="00A42983"/>
    <w:rsid w:val="00A65633"/>
    <w:rsid w:val="00A7601E"/>
    <w:rsid w:val="00A82D98"/>
    <w:rsid w:val="00AA2979"/>
    <w:rsid w:val="00AA3B50"/>
    <w:rsid w:val="00AA4DD9"/>
    <w:rsid w:val="00AB5765"/>
    <w:rsid w:val="00AB7357"/>
    <w:rsid w:val="00AD429D"/>
    <w:rsid w:val="00AD4C13"/>
    <w:rsid w:val="00AD7DBA"/>
    <w:rsid w:val="00AE40B3"/>
    <w:rsid w:val="00AF61F7"/>
    <w:rsid w:val="00B006AA"/>
    <w:rsid w:val="00B0339C"/>
    <w:rsid w:val="00B1612E"/>
    <w:rsid w:val="00B178AF"/>
    <w:rsid w:val="00B24872"/>
    <w:rsid w:val="00B35DDB"/>
    <w:rsid w:val="00B37BC7"/>
    <w:rsid w:val="00B422DA"/>
    <w:rsid w:val="00B44A15"/>
    <w:rsid w:val="00B45264"/>
    <w:rsid w:val="00B45280"/>
    <w:rsid w:val="00B45D84"/>
    <w:rsid w:val="00B63A78"/>
    <w:rsid w:val="00B65668"/>
    <w:rsid w:val="00B77427"/>
    <w:rsid w:val="00B813F4"/>
    <w:rsid w:val="00B83240"/>
    <w:rsid w:val="00BA5951"/>
    <w:rsid w:val="00BB0B12"/>
    <w:rsid w:val="00BB67F4"/>
    <w:rsid w:val="00BB6FD4"/>
    <w:rsid w:val="00BD631E"/>
    <w:rsid w:val="00BE71E6"/>
    <w:rsid w:val="00BF32C5"/>
    <w:rsid w:val="00C0313E"/>
    <w:rsid w:val="00C4773A"/>
    <w:rsid w:val="00C52F58"/>
    <w:rsid w:val="00C73C0A"/>
    <w:rsid w:val="00C754CE"/>
    <w:rsid w:val="00CC3573"/>
    <w:rsid w:val="00CC75EC"/>
    <w:rsid w:val="00CD1280"/>
    <w:rsid w:val="00CE6E0D"/>
    <w:rsid w:val="00CF4ADD"/>
    <w:rsid w:val="00CF7D4F"/>
    <w:rsid w:val="00D05794"/>
    <w:rsid w:val="00D11BB5"/>
    <w:rsid w:val="00D31C4B"/>
    <w:rsid w:val="00D521AA"/>
    <w:rsid w:val="00D52BAE"/>
    <w:rsid w:val="00D60CBE"/>
    <w:rsid w:val="00D6571A"/>
    <w:rsid w:val="00D7036C"/>
    <w:rsid w:val="00D7601D"/>
    <w:rsid w:val="00D76276"/>
    <w:rsid w:val="00D826CD"/>
    <w:rsid w:val="00D86201"/>
    <w:rsid w:val="00D9161A"/>
    <w:rsid w:val="00D9483B"/>
    <w:rsid w:val="00DA3512"/>
    <w:rsid w:val="00DA624C"/>
    <w:rsid w:val="00DB4D86"/>
    <w:rsid w:val="00DC064E"/>
    <w:rsid w:val="00DC7D4E"/>
    <w:rsid w:val="00DD02FD"/>
    <w:rsid w:val="00DE5912"/>
    <w:rsid w:val="00DF38C3"/>
    <w:rsid w:val="00E106E6"/>
    <w:rsid w:val="00E170B4"/>
    <w:rsid w:val="00E3400F"/>
    <w:rsid w:val="00E35C4D"/>
    <w:rsid w:val="00E442F1"/>
    <w:rsid w:val="00E45B80"/>
    <w:rsid w:val="00E612AB"/>
    <w:rsid w:val="00E720FB"/>
    <w:rsid w:val="00E912E8"/>
    <w:rsid w:val="00E926EC"/>
    <w:rsid w:val="00E97F4F"/>
    <w:rsid w:val="00EA1E71"/>
    <w:rsid w:val="00EA36EC"/>
    <w:rsid w:val="00EB5BD8"/>
    <w:rsid w:val="00EC1B8D"/>
    <w:rsid w:val="00EC4D96"/>
    <w:rsid w:val="00EC5E6D"/>
    <w:rsid w:val="00ED2459"/>
    <w:rsid w:val="00ED7843"/>
    <w:rsid w:val="00ED7C70"/>
    <w:rsid w:val="00EE1609"/>
    <w:rsid w:val="00EF4B09"/>
    <w:rsid w:val="00F10583"/>
    <w:rsid w:val="00F14314"/>
    <w:rsid w:val="00F14D40"/>
    <w:rsid w:val="00F16ED6"/>
    <w:rsid w:val="00F20CB3"/>
    <w:rsid w:val="00F438CC"/>
    <w:rsid w:val="00F45006"/>
    <w:rsid w:val="00F45C80"/>
    <w:rsid w:val="00F5174E"/>
    <w:rsid w:val="00F53987"/>
    <w:rsid w:val="00F544AD"/>
    <w:rsid w:val="00F5538A"/>
    <w:rsid w:val="00F61C51"/>
    <w:rsid w:val="00F6360C"/>
    <w:rsid w:val="00F7163E"/>
    <w:rsid w:val="00F82A3D"/>
    <w:rsid w:val="00F908C8"/>
    <w:rsid w:val="00FA34FC"/>
    <w:rsid w:val="00FA46AD"/>
    <w:rsid w:val="00FA58DE"/>
    <w:rsid w:val="00FC0A38"/>
    <w:rsid w:val="00FC4F3F"/>
    <w:rsid w:val="00FC7FFC"/>
    <w:rsid w:val="00FE75A5"/>
    <w:rsid w:val="00FF203F"/>
    <w:rsid w:val="394655E5"/>
    <w:rsid w:val="4D455809"/>
    <w:rsid w:val="662F9E9F"/>
    <w:rsid w:val="7445A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2"/>
    <o:shapelayout v:ext="edit">
      <o:idmap v:ext="edit" data="1"/>
    </o:shapelayout>
  </w:shapeDefaults>
  <w:decimalSymbol w:val=","/>
  <w:listSeparator w:val=";"/>
  <w14:docId w14:val="21EE8C9F"/>
  <w15:docId w15:val="{75E8A5FA-931C-459E-9F77-F3053824C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Hyperlink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D2459"/>
    <w:pPr>
      <w:spacing w:after="0"/>
      <w:jc w:val="both"/>
    </w:pPr>
    <w:rPr>
      <w:rFonts w:ascii="Garrison Sans" w:hAnsi="Garrison San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A106A"/>
    <w:pPr>
      <w:outlineLvl w:val="0"/>
    </w:pPr>
    <w:rPr>
      <w:b/>
      <w:smallCaps/>
      <w:color w:val="008781"/>
      <w:sz w:val="28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A106A"/>
    <w:pPr>
      <w:outlineLvl w:val="1"/>
    </w:pPr>
    <w:rPr>
      <w:smallCaps/>
      <w:color w:val="008781"/>
      <w:sz w:val="28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80C0C"/>
    <w:pPr>
      <w:outlineLvl w:val="2"/>
    </w:pPr>
    <w:rPr>
      <w:smallCaps/>
      <w:color w:val="008781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556951"/>
    <w:pPr>
      <w:numPr>
        <w:ilvl w:val="3"/>
        <w:numId w:val="1"/>
      </w:num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56951"/>
    <w:pPr>
      <w:numPr>
        <w:ilvl w:val="4"/>
        <w:numId w:val="1"/>
      </w:numPr>
      <w:spacing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56951"/>
    <w:pPr>
      <w:numPr>
        <w:ilvl w:val="5"/>
        <w:numId w:val="1"/>
      </w:num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56951"/>
    <w:pPr>
      <w:numPr>
        <w:ilvl w:val="6"/>
        <w:numId w:val="1"/>
      </w:num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56951"/>
    <w:pPr>
      <w:numPr>
        <w:ilvl w:val="7"/>
        <w:numId w:val="1"/>
      </w:numPr>
      <w:outlineLvl w:val="7"/>
    </w:pPr>
    <w:rPr>
      <w:b/>
      <w:bCs/>
      <w:color w:val="7F7F7F" w:themeColor="text1" w:themeTint="8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56951"/>
    <w:pPr>
      <w:numPr>
        <w:ilvl w:val="8"/>
        <w:numId w:val="1"/>
      </w:num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0073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00731"/>
  </w:style>
  <w:style w:type="paragraph" w:styleId="Fuzeile">
    <w:name w:val="footer"/>
    <w:basedOn w:val="Standard"/>
    <w:link w:val="FuzeileZchn"/>
    <w:uiPriority w:val="99"/>
    <w:unhideWhenUsed/>
    <w:rsid w:val="00A0073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0073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07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0731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A106A"/>
    <w:rPr>
      <w:rFonts w:ascii="Garrison Sans" w:hAnsi="Garrison Sans"/>
      <w:b/>
      <w:smallCaps/>
      <w:color w:val="008781"/>
      <w:sz w:val="28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A106A"/>
    <w:rPr>
      <w:rFonts w:ascii="Garrison Sans" w:hAnsi="Garrison Sans"/>
      <w:smallCaps/>
      <w:color w:val="008781"/>
      <w:sz w:val="28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80C0C"/>
    <w:rPr>
      <w:rFonts w:ascii="Garrison Sans" w:hAnsi="Garrison Sans"/>
      <w:smallCaps/>
      <w:color w:val="00878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56951"/>
    <w:rPr>
      <w:rFonts w:ascii="Garrison Sans" w:hAnsi="Garrison Sans"/>
      <w:b/>
      <w:bCs/>
      <w:spacing w:val="5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56951"/>
    <w:rPr>
      <w:rFonts w:ascii="Garrison Sans" w:hAnsi="Garrison Sans"/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56951"/>
    <w:rPr>
      <w:rFonts w:ascii="Garrison Sans" w:hAnsi="Garrison Sans"/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56951"/>
    <w:rPr>
      <w:rFonts w:ascii="Garrison Sans" w:hAnsi="Garrison Sans"/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56951"/>
    <w:rPr>
      <w:rFonts w:ascii="Garrison Sans" w:hAnsi="Garrison Sans"/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56951"/>
    <w:rPr>
      <w:rFonts w:ascii="Garrison Sans" w:hAnsi="Garrison Sans"/>
      <w:b/>
      <w:bCs/>
      <w:i/>
      <w:iCs/>
      <w:color w:val="7F7F7F" w:themeColor="text1" w:themeTint="8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FA34FC"/>
    <w:pPr>
      <w:spacing w:before="240"/>
    </w:pPr>
    <w:rPr>
      <w:rFonts w:ascii="Garrison ExtraBold Sans" w:hAnsi="Garrison ExtraBold Sans"/>
      <w:sz w:val="36"/>
      <w:szCs w:val="48"/>
    </w:rPr>
  </w:style>
  <w:style w:type="character" w:customStyle="1" w:styleId="TitelZchn">
    <w:name w:val="Titel Zchn"/>
    <w:basedOn w:val="Absatz-Standardschriftart"/>
    <w:link w:val="Titel"/>
    <w:uiPriority w:val="10"/>
    <w:rsid w:val="00FA34FC"/>
    <w:rPr>
      <w:rFonts w:ascii="Garrison ExtraBold Sans" w:hAnsi="Garrison ExtraBold Sans"/>
      <w:sz w:val="36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56951"/>
    <w:pPr>
      <w:tabs>
        <w:tab w:val="left" w:pos="7159"/>
      </w:tabs>
    </w:pPr>
    <w:rPr>
      <w:b/>
      <w:sz w:val="40"/>
      <w:szCs w:val="4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56951"/>
    <w:rPr>
      <w:rFonts w:ascii="Calibri" w:hAnsi="Calibri"/>
      <w:b/>
      <w:sz w:val="40"/>
      <w:szCs w:val="40"/>
    </w:rPr>
  </w:style>
  <w:style w:type="character" w:styleId="Fett">
    <w:name w:val="Strong"/>
    <w:uiPriority w:val="22"/>
    <w:qFormat/>
    <w:rsid w:val="00AD7DBA"/>
    <w:rPr>
      <w:rFonts w:ascii="Garrison Sans" w:hAnsi="Garrison Sans"/>
      <w:b/>
      <w:bCs/>
    </w:rPr>
  </w:style>
  <w:style w:type="character" w:styleId="Hervorhebung">
    <w:name w:val="Emphasis"/>
    <w:uiPriority w:val="20"/>
    <w:qFormat/>
    <w:rsid w:val="00AD7DBA"/>
    <w:rPr>
      <w:rFonts w:ascii="Garrison Sans" w:hAnsi="Garrison Sans"/>
      <w:b w:val="0"/>
      <w:bCs/>
      <w:i/>
      <w:iCs/>
      <w:spacing w:val="10"/>
    </w:rPr>
  </w:style>
  <w:style w:type="paragraph" w:styleId="KeinLeerraum">
    <w:name w:val="No Spacing"/>
    <w:basedOn w:val="Standard"/>
    <w:link w:val="KeinLeerraumZchn"/>
    <w:uiPriority w:val="1"/>
    <w:qFormat/>
    <w:rsid w:val="00556951"/>
  </w:style>
  <w:style w:type="paragraph" w:styleId="Listenabsatz">
    <w:name w:val="List Paragraph"/>
    <w:basedOn w:val="Standard"/>
    <w:uiPriority w:val="34"/>
    <w:qFormat/>
    <w:rsid w:val="00556951"/>
    <w:pPr>
      <w:ind w:left="708"/>
    </w:pPr>
  </w:style>
  <w:style w:type="paragraph" w:styleId="Zitat">
    <w:name w:val="Quote"/>
    <w:basedOn w:val="Standard"/>
    <w:next w:val="Standard"/>
    <w:link w:val="ZitatZchn"/>
    <w:uiPriority w:val="29"/>
    <w:qFormat/>
    <w:rsid w:val="00556951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556951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5695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56951"/>
    <w:rPr>
      <w:i/>
      <w:iCs/>
    </w:rPr>
  </w:style>
  <w:style w:type="character" w:styleId="SchwacheHervorhebung">
    <w:name w:val="Subtle Emphasis"/>
    <w:uiPriority w:val="19"/>
    <w:rsid w:val="00556951"/>
    <w:rPr>
      <w:i/>
      <w:iCs/>
    </w:rPr>
  </w:style>
  <w:style w:type="character" w:styleId="IntensiveHervorhebung">
    <w:name w:val="Intense Emphasis"/>
    <w:uiPriority w:val="21"/>
    <w:qFormat/>
    <w:rsid w:val="00AD7DBA"/>
    <w:rPr>
      <w:rFonts w:ascii="Garrison Sans" w:hAnsi="Garrison Sans"/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556951"/>
    <w:rPr>
      <w:smallCaps/>
    </w:rPr>
  </w:style>
  <w:style w:type="character" w:styleId="IntensiverVerweis">
    <w:name w:val="Intense Reference"/>
    <w:uiPriority w:val="32"/>
    <w:qFormat/>
    <w:rsid w:val="00556951"/>
    <w:rPr>
      <w:b/>
      <w:bCs/>
      <w:smallCaps/>
    </w:rPr>
  </w:style>
  <w:style w:type="character" w:styleId="Buchtitel">
    <w:name w:val="Book Title"/>
    <w:basedOn w:val="Absatz-Standardschriftart"/>
    <w:uiPriority w:val="33"/>
    <w:qFormat/>
    <w:rsid w:val="00556951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56951"/>
    <w:pPr>
      <w:outlineLvl w:val="9"/>
    </w:pPr>
    <w:rPr>
      <w:lang w:bidi="en-US"/>
    </w:rPr>
  </w:style>
  <w:style w:type="paragraph" w:customStyle="1" w:styleId="berschriftNum1">
    <w:name w:val="ÜberschriftNum1"/>
    <w:basedOn w:val="berschrift1"/>
    <w:link w:val="berschriftNum1Zchn"/>
    <w:rsid w:val="00886F61"/>
  </w:style>
  <w:style w:type="paragraph" w:customStyle="1" w:styleId="berschriftNum2">
    <w:name w:val="ÜberschriftNum2"/>
    <w:basedOn w:val="berschrift2"/>
    <w:rsid w:val="00886F61"/>
  </w:style>
  <w:style w:type="character" w:customStyle="1" w:styleId="berschriftNum1Zchn">
    <w:name w:val="ÜberschriftNum1 Zchn"/>
    <w:basedOn w:val="berschrift1Zchn"/>
    <w:link w:val="berschriftNum1"/>
    <w:rsid w:val="00886F61"/>
    <w:rPr>
      <w:rFonts w:ascii="Calibri" w:hAnsi="Calibri"/>
      <w:b/>
      <w:smallCaps/>
      <w:color w:val="FF7300"/>
      <w:sz w:val="36"/>
      <w:szCs w:val="36"/>
    </w:rPr>
  </w:style>
  <w:style w:type="paragraph" w:customStyle="1" w:styleId="berschriftNum3">
    <w:name w:val="ÜberschriftNum3"/>
    <w:basedOn w:val="berschrift3"/>
    <w:rsid w:val="00886F61"/>
  </w:style>
  <w:style w:type="table" w:styleId="Tabellenraster">
    <w:name w:val="Table Grid"/>
    <w:basedOn w:val="NormaleTabelle"/>
    <w:uiPriority w:val="59"/>
    <w:rsid w:val="00304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B4528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4528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4528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4528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45280"/>
    <w:rPr>
      <w:rFonts w:ascii="Calibri" w:hAnsi="Calibri"/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rsid w:val="00E170B4"/>
    <w:pPr>
      <w:spacing w:after="200" w:line="240" w:lineRule="auto"/>
    </w:pPr>
    <w:rPr>
      <w:b/>
      <w:bCs/>
      <w:color w:val="009D96" w:themeColor="accent1"/>
      <w:sz w:val="18"/>
      <w:szCs w:val="18"/>
    </w:rPr>
  </w:style>
  <w:style w:type="paragraph" w:styleId="Verzeichnis1">
    <w:name w:val="toc 1"/>
    <w:basedOn w:val="Standard"/>
    <w:next w:val="Standard"/>
    <w:autoRedefine/>
    <w:uiPriority w:val="39"/>
    <w:unhideWhenUsed/>
    <w:rsid w:val="00F82A3D"/>
    <w:pPr>
      <w:tabs>
        <w:tab w:val="right" w:leader="dot" w:pos="9060"/>
      </w:tabs>
      <w:jc w:val="left"/>
    </w:pPr>
    <w:rPr>
      <w:b/>
      <w:bCs/>
      <w:caps/>
      <w:noProof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rsid w:val="00F82A3D"/>
    <w:pPr>
      <w:tabs>
        <w:tab w:val="right" w:leader="dot" w:pos="9060"/>
      </w:tabs>
      <w:jc w:val="left"/>
    </w:pPr>
    <w:rPr>
      <w:bCs/>
      <w:smallCaps/>
      <w:noProof/>
    </w:rPr>
  </w:style>
  <w:style w:type="character" w:styleId="Hyperlink">
    <w:name w:val="Hyperlink"/>
    <w:basedOn w:val="Absatz-Standardschriftart"/>
    <w:uiPriority w:val="99"/>
    <w:unhideWhenUsed/>
    <w:rsid w:val="00A15F8B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F5538A"/>
    <w:rPr>
      <w:rFonts w:ascii="Calibri" w:hAnsi="Calibri"/>
    </w:rPr>
  </w:style>
  <w:style w:type="paragraph" w:customStyle="1" w:styleId="Anhang">
    <w:name w:val="Anhang"/>
    <w:basedOn w:val="berschrift1"/>
    <w:link w:val="AnhangZchn"/>
    <w:qFormat/>
    <w:rsid w:val="00380C0C"/>
    <w:pPr>
      <w:numPr>
        <w:numId w:val="3"/>
      </w:numPr>
      <w:ind w:left="360"/>
    </w:pPr>
  </w:style>
  <w:style w:type="paragraph" w:customStyle="1" w:styleId="A1Anhang">
    <w:name w:val="A1 Anhang"/>
    <w:link w:val="A1AnhangZchn"/>
    <w:qFormat/>
    <w:rsid w:val="00380C0C"/>
    <w:pPr>
      <w:numPr>
        <w:numId w:val="4"/>
      </w:numPr>
      <w:ind w:left="0" w:firstLine="0"/>
      <w:outlineLvl w:val="1"/>
    </w:pPr>
    <w:rPr>
      <w:rFonts w:ascii="Calibri" w:hAnsi="Calibri"/>
      <w:smallCaps/>
      <w:color w:val="008781"/>
      <w:sz w:val="32"/>
      <w:szCs w:val="32"/>
    </w:rPr>
  </w:style>
  <w:style w:type="character" w:customStyle="1" w:styleId="AnhangZchn">
    <w:name w:val="Anhang Zchn"/>
    <w:basedOn w:val="berschrift1Zchn"/>
    <w:link w:val="Anhang"/>
    <w:rsid w:val="00380C0C"/>
    <w:rPr>
      <w:rFonts w:ascii="Garrison Sans" w:hAnsi="Garrison Sans"/>
      <w:b/>
      <w:smallCaps/>
      <w:color w:val="008781"/>
      <w:sz w:val="28"/>
      <w:szCs w:val="36"/>
    </w:rPr>
  </w:style>
  <w:style w:type="paragraph" w:styleId="Verzeichnis3">
    <w:name w:val="toc 3"/>
    <w:basedOn w:val="Standard"/>
    <w:next w:val="Standard"/>
    <w:autoRedefine/>
    <w:uiPriority w:val="39"/>
    <w:unhideWhenUsed/>
    <w:rsid w:val="004F226D"/>
    <w:pPr>
      <w:jc w:val="left"/>
    </w:pPr>
    <w:rPr>
      <w:rFonts w:asciiTheme="minorHAnsi" w:hAnsiTheme="minorHAnsi"/>
      <w:smallCaps/>
    </w:rPr>
  </w:style>
  <w:style w:type="character" w:customStyle="1" w:styleId="A1AnhangZchn">
    <w:name w:val="A1 Anhang Zchn"/>
    <w:basedOn w:val="berschrift2Zchn"/>
    <w:link w:val="A1Anhang"/>
    <w:rsid w:val="00380C0C"/>
    <w:rPr>
      <w:rFonts w:ascii="Calibri" w:hAnsi="Calibri"/>
      <w:smallCaps/>
      <w:color w:val="008781"/>
      <w:sz w:val="32"/>
      <w:szCs w:val="32"/>
    </w:rPr>
  </w:style>
  <w:style w:type="paragraph" w:styleId="Abbildungsverzeichnis">
    <w:name w:val="table of figures"/>
    <w:basedOn w:val="Standard"/>
    <w:next w:val="Standard"/>
    <w:uiPriority w:val="99"/>
    <w:unhideWhenUsed/>
    <w:rsid w:val="002725BE"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5177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5177E3"/>
    <w:rPr>
      <w:rFonts w:ascii="Courier New" w:eastAsia="Times New Roman" w:hAnsi="Courier New" w:cs="Courier New"/>
      <w:sz w:val="20"/>
      <w:szCs w:val="20"/>
      <w:lang w:eastAsia="de-DE"/>
    </w:rPr>
  </w:style>
  <w:style w:type="paragraph" w:customStyle="1" w:styleId="2berschrift">
    <w:name w:val="2.Überschrift"/>
    <w:basedOn w:val="berschrift2"/>
    <w:next w:val="Standard"/>
    <w:link w:val="2berschriftZchn"/>
    <w:qFormat/>
    <w:rsid w:val="00853721"/>
    <w:pPr>
      <w:numPr>
        <w:ilvl w:val="1"/>
        <w:numId w:val="2"/>
      </w:numPr>
    </w:pPr>
  </w:style>
  <w:style w:type="paragraph" w:customStyle="1" w:styleId="code">
    <w:name w:val="code"/>
    <w:basedOn w:val="Standard"/>
    <w:next w:val="Standard"/>
    <w:link w:val="codeZchn"/>
    <w:rsid w:val="00546B5F"/>
    <w:rPr>
      <w:rFonts w:ascii="Courier New" w:hAnsi="Courier New"/>
      <w:color w:val="000000" w:themeColor="text1"/>
    </w:rPr>
  </w:style>
  <w:style w:type="character" w:customStyle="1" w:styleId="2berschriftZchn">
    <w:name w:val="2.Überschrift Zchn"/>
    <w:basedOn w:val="berschrift2Zchn"/>
    <w:link w:val="2berschrift"/>
    <w:rsid w:val="00853721"/>
    <w:rPr>
      <w:rFonts w:ascii="Garrison Sans" w:hAnsi="Garrison Sans"/>
      <w:smallCaps/>
      <w:color w:val="008781"/>
      <w:sz w:val="28"/>
      <w:szCs w:val="32"/>
    </w:rPr>
  </w:style>
  <w:style w:type="paragraph" w:customStyle="1" w:styleId="3berschrift">
    <w:name w:val="3.Überschrift"/>
    <w:basedOn w:val="berschrift3"/>
    <w:next w:val="Standard"/>
    <w:link w:val="3berschriftZchn"/>
    <w:qFormat/>
    <w:rsid w:val="00022205"/>
    <w:pPr>
      <w:numPr>
        <w:ilvl w:val="2"/>
        <w:numId w:val="2"/>
      </w:numPr>
    </w:pPr>
  </w:style>
  <w:style w:type="character" w:customStyle="1" w:styleId="codeZchn">
    <w:name w:val="code Zchn"/>
    <w:basedOn w:val="Absatz-Standardschriftart"/>
    <w:link w:val="code"/>
    <w:rsid w:val="00546B5F"/>
    <w:rPr>
      <w:rFonts w:ascii="Courier New" w:hAnsi="Courier New"/>
      <w:color w:val="000000" w:themeColor="text1"/>
    </w:rPr>
  </w:style>
  <w:style w:type="paragraph" w:customStyle="1" w:styleId="1berschrift">
    <w:name w:val="1.Überschrift"/>
    <w:basedOn w:val="berschrift1"/>
    <w:next w:val="Standard"/>
    <w:link w:val="1berschriftZchn"/>
    <w:qFormat/>
    <w:rsid w:val="00EB5BD8"/>
    <w:pPr>
      <w:numPr>
        <w:numId w:val="2"/>
      </w:numPr>
    </w:pPr>
  </w:style>
  <w:style w:type="character" w:customStyle="1" w:styleId="3berschriftZchn">
    <w:name w:val="3.Überschrift Zchn"/>
    <w:basedOn w:val="berschrift3Zchn"/>
    <w:link w:val="3berschrift"/>
    <w:rsid w:val="00022205"/>
    <w:rPr>
      <w:rFonts w:ascii="Garrison Sans" w:hAnsi="Garrison Sans"/>
      <w:smallCaps/>
      <w:color w:val="008781"/>
      <w:sz w:val="28"/>
      <w:szCs w:val="28"/>
    </w:rPr>
  </w:style>
  <w:style w:type="character" w:customStyle="1" w:styleId="1berschriftZchn">
    <w:name w:val="1.Überschrift Zchn"/>
    <w:basedOn w:val="berschrift1Zchn"/>
    <w:link w:val="1berschrift"/>
    <w:rsid w:val="00380C0C"/>
    <w:rPr>
      <w:rFonts w:ascii="Garrison Sans" w:hAnsi="Garrison Sans"/>
      <w:b/>
      <w:smallCaps/>
      <w:color w:val="008781"/>
      <w:sz w:val="28"/>
      <w:szCs w:val="36"/>
    </w:rPr>
  </w:style>
  <w:style w:type="character" w:customStyle="1" w:styleId="st1">
    <w:name w:val="st1"/>
    <w:basedOn w:val="Absatz-Standardschriftart"/>
    <w:rsid w:val="0076721A"/>
  </w:style>
  <w:style w:type="paragraph" w:customStyle="1" w:styleId="Abb">
    <w:name w:val="Abb.:"/>
    <w:basedOn w:val="Beschriftung"/>
    <w:link w:val="AbbZchn"/>
    <w:qFormat/>
    <w:rsid w:val="00873963"/>
    <w:pPr>
      <w:spacing w:after="0"/>
      <w:jc w:val="center"/>
    </w:pPr>
    <w:rPr>
      <w:color w:val="auto"/>
    </w:rPr>
  </w:style>
  <w:style w:type="character" w:customStyle="1" w:styleId="AbbZchn">
    <w:name w:val="Abb.: Zchn"/>
    <w:basedOn w:val="Absatz-Standardschriftart"/>
    <w:link w:val="Abb"/>
    <w:rsid w:val="00873963"/>
    <w:rPr>
      <w:rFonts w:ascii="Calibri" w:hAnsi="Calibri"/>
      <w:b/>
      <w:bCs/>
      <w:sz w:val="18"/>
      <w:szCs w:val="18"/>
    </w:rPr>
  </w:style>
  <w:style w:type="paragraph" w:customStyle="1" w:styleId="Listenabsatz1">
    <w:name w:val="Listenabsatz1"/>
    <w:basedOn w:val="Standard"/>
    <w:rsid w:val="007368BC"/>
    <w:pPr>
      <w:widowControl w:val="0"/>
      <w:suppressAutoHyphens/>
      <w:spacing w:line="240" w:lineRule="auto"/>
      <w:ind w:left="720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Zeilennummer">
    <w:name w:val="line number"/>
    <w:basedOn w:val="Absatz-Standardschriftart"/>
    <w:uiPriority w:val="99"/>
    <w:semiHidden/>
    <w:unhideWhenUsed/>
    <w:rsid w:val="00380C0C"/>
  </w:style>
  <w:style w:type="table" w:styleId="EinfacheTabelle3">
    <w:name w:val="Plain Table 3"/>
    <w:basedOn w:val="NormaleTabelle"/>
    <w:uiPriority w:val="43"/>
    <w:rsid w:val="008A5E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Platzhaltertext">
    <w:name w:val="Placeholder Text"/>
    <w:basedOn w:val="Absatz-Standardschriftart"/>
    <w:uiPriority w:val="99"/>
    <w:semiHidden/>
    <w:rsid w:val="006B55D0"/>
    <w:rPr>
      <w:color w:val="808080"/>
    </w:rPr>
  </w:style>
  <w:style w:type="table" w:styleId="Gitternetztabelle4Akzent3">
    <w:name w:val="Grid Table 4 Accent 3"/>
    <w:basedOn w:val="NormaleTabelle"/>
    <w:uiPriority w:val="49"/>
    <w:rsid w:val="00BD631E"/>
    <w:pPr>
      <w:spacing w:after="0" w:line="240" w:lineRule="auto"/>
    </w:pPr>
    <w:tblPr>
      <w:tblStyleRowBandSize w:val="1"/>
      <w:tblStyleColBandSize w:val="1"/>
      <w:tblBorders>
        <w:top w:val="single" w:sz="4" w:space="0" w:color="D9B0CD" w:themeColor="accent3" w:themeTint="99"/>
        <w:left w:val="single" w:sz="4" w:space="0" w:color="D9B0CD" w:themeColor="accent3" w:themeTint="99"/>
        <w:bottom w:val="single" w:sz="4" w:space="0" w:color="D9B0CD" w:themeColor="accent3" w:themeTint="99"/>
        <w:right w:val="single" w:sz="4" w:space="0" w:color="D9B0CD" w:themeColor="accent3" w:themeTint="99"/>
        <w:insideH w:val="single" w:sz="4" w:space="0" w:color="D9B0CD" w:themeColor="accent3" w:themeTint="99"/>
        <w:insideV w:val="single" w:sz="4" w:space="0" w:color="D9B0C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7CAC" w:themeColor="accent3"/>
          <w:left w:val="single" w:sz="4" w:space="0" w:color="C07CAC" w:themeColor="accent3"/>
          <w:bottom w:val="single" w:sz="4" w:space="0" w:color="C07CAC" w:themeColor="accent3"/>
          <w:right w:val="single" w:sz="4" w:space="0" w:color="C07CAC" w:themeColor="accent3"/>
          <w:insideH w:val="nil"/>
          <w:insideV w:val="nil"/>
        </w:tcBorders>
        <w:shd w:val="clear" w:color="auto" w:fill="C07CAC" w:themeFill="accent3"/>
      </w:tcPr>
    </w:tblStylePr>
    <w:tblStylePr w:type="lastRow">
      <w:rPr>
        <w:b/>
        <w:bCs/>
      </w:rPr>
      <w:tblPr/>
      <w:tcPr>
        <w:tcBorders>
          <w:top w:val="double" w:sz="4" w:space="0" w:color="C07CA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4EE" w:themeFill="accent3" w:themeFillTint="33"/>
      </w:tcPr>
    </w:tblStylePr>
    <w:tblStylePr w:type="band1Horz">
      <w:tblPr/>
      <w:tcPr>
        <w:shd w:val="clear" w:color="auto" w:fill="F2E4EE" w:themeFill="accent3" w:themeFillTint="33"/>
      </w:tcPr>
    </w:tblStylePr>
  </w:style>
  <w:style w:type="table" w:styleId="Gitternetztabelle4Akzent2">
    <w:name w:val="Grid Table 4 Accent 2"/>
    <w:basedOn w:val="NormaleTabelle"/>
    <w:uiPriority w:val="49"/>
    <w:rsid w:val="00BD631E"/>
    <w:pPr>
      <w:spacing w:after="0" w:line="240" w:lineRule="auto"/>
    </w:pPr>
    <w:tblPr>
      <w:tblStyleRowBandSize w:val="1"/>
      <w:tblStyleColBandSize w:val="1"/>
      <w:tblBorders>
        <w:top w:val="single" w:sz="4" w:space="0" w:color="FFE495" w:themeColor="accent2" w:themeTint="99"/>
        <w:left w:val="single" w:sz="4" w:space="0" w:color="FFE495" w:themeColor="accent2" w:themeTint="99"/>
        <w:bottom w:val="single" w:sz="4" w:space="0" w:color="FFE495" w:themeColor="accent2" w:themeTint="99"/>
        <w:right w:val="single" w:sz="4" w:space="0" w:color="FFE495" w:themeColor="accent2" w:themeTint="99"/>
        <w:insideH w:val="single" w:sz="4" w:space="0" w:color="FFE495" w:themeColor="accent2" w:themeTint="99"/>
        <w:insideV w:val="single" w:sz="4" w:space="0" w:color="FFE49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34F" w:themeColor="accent2"/>
          <w:left w:val="single" w:sz="4" w:space="0" w:color="FFD34F" w:themeColor="accent2"/>
          <w:bottom w:val="single" w:sz="4" w:space="0" w:color="FFD34F" w:themeColor="accent2"/>
          <w:right w:val="single" w:sz="4" w:space="0" w:color="FFD34F" w:themeColor="accent2"/>
          <w:insideH w:val="nil"/>
          <w:insideV w:val="nil"/>
        </w:tcBorders>
        <w:shd w:val="clear" w:color="auto" w:fill="FFD34F" w:themeFill="accent2"/>
      </w:tcPr>
    </w:tblStylePr>
    <w:tblStylePr w:type="lastRow">
      <w:rPr>
        <w:b/>
        <w:bCs/>
      </w:rPr>
      <w:tblPr/>
      <w:tcPr>
        <w:tcBorders>
          <w:top w:val="double" w:sz="4" w:space="0" w:color="FFD34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DB" w:themeFill="accent2" w:themeFillTint="33"/>
      </w:tcPr>
    </w:tblStylePr>
    <w:tblStylePr w:type="band1Horz">
      <w:tblPr/>
      <w:tcPr>
        <w:shd w:val="clear" w:color="auto" w:fill="FFF6DB" w:themeFill="accent2" w:themeFillTint="33"/>
      </w:tcPr>
    </w:tblStylePr>
  </w:style>
  <w:style w:type="table" w:styleId="Gitternetztabelle4">
    <w:name w:val="Grid Table 4"/>
    <w:basedOn w:val="NormaleTabelle"/>
    <w:uiPriority w:val="49"/>
    <w:rsid w:val="00BD631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Verzeichnis4">
    <w:name w:val="toc 4"/>
    <w:basedOn w:val="Standard"/>
    <w:next w:val="Standard"/>
    <w:autoRedefine/>
    <w:uiPriority w:val="39"/>
    <w:unhideWhenUsed/>
    <w:rsid w:val="00F82A3D"/>
    <w:pPr>
      <w:jc w:val="left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unhideWhenUsed/>
    <w:rsid w:val="00F82A3D"/>
    <w:pPr>
      <w:jc w:val="left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autoRedefine/>
    <w:uiPriority w:val="39"/>
    <w:unhideWhenUsed/>
    <w:rsid w:val="00F82A3D"/>
    <w:pPr>
      <w:jc w:val="left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autoRedefine/>
    <w:uiPriority w:val="39"/>
    <w:unhideWhenUsed/>
    <w:rsid w:val="00F82A3D"/>
    <w:pPr>
      <w:jc w:val="left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autoRedefine/>
    <w:uiPriority w:val="39"/>
    <w:unhideWhenUsed/>
    <w:rsid w:val="00F82A3D"/>
    <w:pPr>
      <w:jc w:val="left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autoRedefine/>
    <w:uiPriority w:val="39"/>
    <w:unhideWhenUsed/>
    <w:rsid w:val="00F82A3D"/>
    <w:pPr>
      <w:jc w:val="left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5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KLJB-CI\allgemei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976F48AB7EC49A39AA9055288555D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5F54E4-6F64-492B-90E4-C444BF3E2AB8}"/>
      </w:docPartPr>
      <w:docPartBody>
        <w:p w:rsidR="004B165B" w:rsidRDefault="004B165B">
          <w:r w:rsidRPr="00877804">
            <w:rPr>
              <w:rStyle w:val="Platzhaltertext"/>
            </w:rPr>
            <w:t>[Firma]</w:t>
          </w:r>
        </w:p>
      </w:docPartBody>
    </w:docPart>
    <w:docPart>
      <w:docPartPr>
        <w:name w:val="9000F3C9A65A46209FCBDF9F4576D3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8FB5F0-54C0-495E-A1A3-48B6F8D19C3A}"/>
      </w:docPartPr>
      <w:docPartBody>
        <w:p w:rsidR="00BD508F" w:rsidRDefault="000C5281"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5FE51C9FB1C64C86A41838104E6AB6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C3CABC-0DA3-4C53-94D6-DF7156807C12}"/>
      </w:docPartPr>
      <w:docPartBody>
        <w:p w:rsidR="00BD508F" w:rsidRDefault="000C5281"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89452CCD9C4A46C68B20AD4CF2B6FC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57CE94-79F6-4DB3-B541-DF82370D71D6}"/>
      </w:docPartPr>
      <w:docPartBody>
        <w:p w:rsidR="00BD508F" w:rsidRDefault="000C5281">
          <w:r w:rsidRPr="00753996">
            <w:rPr>
              <w:rStyle w:val="Platzhaltertext"/>
            </w:rPr>
            <w:t>[Firmenadresse]</w:t>
          </w:r>
        </w:p>
      </w:docPartBody>
    </w:docPart>
    <w:docPart>
      <w:docPartPr>
        <w:name w:val="A814BD71C08441CFB150CCFCC013F0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37D8B6-48F9-42DD-AA36-5965ED512EA0}"/>
      </w:docPartPr>
      <w:docPartBody>
        <w:p w:rsidR="00BD508F" w:rsidRDefault="000C5281"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59E8327564314DB8A88492044F405F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D5B38B-6A72-4EEC-8995-99AF50F04D4F}"/>
      </w:docPartPr>
      <w:docPartBody>
        <w:p w:rsidR="00BD508F" w:rsidRDefault="000C5281">
          <w:r w:rsidRPr="00753996">
            <w:rPr>
              <w:rStyle w:val="Platzhaltertext"/>
            </w:rPr>
            <w:t>[Firma]</w:t>
          </w:r>
        </w:p>
      </w:docPartBody>
    </w:docPart>
    <w:docPart>
      <w:docPartPr>
        <w:name w:val="672E3FADA14E4CC39850EFD5335C93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EA2813-B05F-4650-A7F5-E943F1BC1904}"/>
      </w:docPartPr>
      <w:docPartBody>
        <w:p w:rsidR="00BD508F" w:rsidRDefault="000C5281">
          <w:r w:rsidRPr="00753996">
            <w:rPr>
              <w:rStyle w:val="Platzhaltertext"/>
            </w:rPr>
            <w:t>[Firmenadresse]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標楷體">
    <w:altName w:val="Times New Roman"/>
    <w:panose1 w:val="00000000000000000000"/>
    <w:charset w:val="00"/>
    <w:family w:val="roman"/>
    <w:notTrueType/>
    <w:pitch w:val="default"/>
  </w:font>
  <w:font w:name="Garrison Sa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rison ExtraBold Sans">
    <w:panose1 w:val="020B53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FF6"/>
    <w:rsid w:val="000C5281"/>
    <w:rsid w:val="0012695C"/>
    <w:rsid w:val="004B165B"/>
    <w:rsid w:val="007752A4"/>
    <w:rsid w:val="0085798C"/>
    <w:rsid w:val="009C2FF6"/>
    <w:rsid w:val="00BD508F"/>
    <w:rsid w:val="00CF12E8"/>
    <w:rsid w:val="00E61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C528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KLJB">
      <a:dk1>
        <a:sysClr val="windowText" lastClr="000000"/>
      </a:dk1>
      <a:lt1>
        <a:sysClr val="window" lastClr="FFFFFF"/>
      </a:lt1>
      <a:dk2>
        <a:srgbClr val="626267"/>
      </a:dk2>
      <a:lt2>
        <a:srgbClr val="EEECE1"/>
      </a:lt2>
      <a:accent1>
        <a:srgbClr val="009D96"/>
      </a:accent1>
      <a:accent2>
        <a:srgbClr val="FFD34F"/>
      </a:accent2>
      <a:accent3>
        <a:srgbClr val="C07CAC"/>
      </a:accent3>
      <a:accent4>
        <a:srgbClr val="75D1F6"/>
      </a:accent4>
      <a:accent5>
        <a:srgbClr val="CBDD5C"/>
      </a:accent5>
      <a:accent6>
        <a:srgbClr val="808284"/>
      </a:accent6>
      <a:hlink>
        <a:srgbClr val="0000FF"/>
      </a:hlink>
      <a:folHlink>
        <a:srgbClr val="800080"/>
      </a:folHlink>
    </a:clrScheme>
    <a:fontScheme name="Papi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5DEFE2-C44E-4F5F-9E7D-09480F2E7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allgemein.dotx</Template>
  <TotalTime>0</TotalTime>
  <Pages>9</Pages>
  <Words>2662</Words>
  <Characters>16773</Characters>
  <Application>Microsoft Office Word</Application>
  <DocSecurity>0</DocSecurity>
  <Lines>139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Satzung gemeinnützig</vt:lpstr>
    </vt:vector>
  </TitlesOfParts>
  <Company/>
  <LinksUpToDate>false</LinksUpToDate>
  <CharactersWithSpaces>19397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Satzung gemeinnützig</dc:title>
  <dc:subject/>
  <dc:creator>simon</dc:creator>
  <cp:lastModifiedBy>Simon Steimayer</cp:lastModifiedBy>
  <cp:revision>7</cp:revision>
  <cp:lastPrinted>2017-02-11T20:35:00Z</cp:lastPrinted>
  <dcterms:created xsi:type="dcterms:W3CDTF">2017-03-26T15:52:00Z</dcterms:created>
  <dcterms:modified xsi:type="dcterms:W3CDTF">2017-07-18T15:25:00Z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